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6A3" w:rsidRDefault="00D636A3" w:rsidP="009C5FB8">
      <w:r>
        <w:t>День: 1</w:t>
      </w:r>
    </w:p>
    <w:tbl>
      <w:tblPr>
        <w:tblW w:w="107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530"/>
        <w:gridCol w:w="880"/>
        <w:gridCol w:w="880"/>
        <w:gridCol w:w="784"/>
        <w:gridCol w:w="913"/>
        <w:gridCol w:w="1383"/>
        <w:gridCol w:w="1100"/>
        <w:gridCol w:w="1100"/>
      </w:tblGrid>
      <w:tr w:rsidR="00D636A3" w:rsidRPr="00CC255D">
        <w:trPr>
          <w:trHeight w:val="270"/>
        </w:trPr>
        <w:tc>
          <w:tcPr>
            <w:tcW w:w="1208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 Н</w:t>
            </w:r>
            <w:r w:rsidRPr="00CC255D">
              <w:t xml:space="preserve">аименование 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880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577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383" w:type="dxa"/>
            <w:vMerge w:val="restart"/>
          </w:tcPr>
          <w:p w:rsidR="00D636A3" w:rsidRDefault="00D636A3" w:rsidP="00CC255D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CC255D">
            <w:pPr>
              <w:spacing w:after="0" w:line="240" w:lineRule="auto"/>
            </w:pPr>
            <w:r>
              <w:t>ценность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(</w:t>
            </w:r>
            <w:r w:rsidRPr="00CC255D">
              <w:t>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Витамин (</w:t>
            </w:r>
            <w:r w:rsidRPr="00CC255D">
              <w:t>мг)</w:t>
            </w:r>
            <w:r>
              <w:t xml:space="preserve"> С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             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№ рец</w:t>
            </w:r>
          </w:p>
        </w:tc>
      </w:tr>
      <w:tr w:rsidR="00D636A3" w:rsidRPr="00CC255D">
        <w:trPr>
          <w:trHeight w:val="255"/>
        </w:trPr>
        <w:tc>
          <w:tcPr>
            <w:tcW w:w="1208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  <w:vMerge/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vMerge/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713F4E">
            <w:pPr>
              <w:jc w:val="center"/>
            </w:pPr>
            <w:r>
              <w:t>Б</w:t>
            </w:r>
          </w:p>
        </w:tc>
        <w:tc>
          <w:tcPr>
            <w:tcW w:w="784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713F4E">
            <w:pPr>
              <w:jc w:val="center"/>
            </w:pPr>
            <w:r>
              <w:t>Ж</w:t>
            </w:r>
          </w:p>
        </w:tc>
        <w:tc>
          <w:tcPr>
            <w:tcW w:w="913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713F4E">
            <w:pPr>
              <w:jc w:val="center"/>
            </w:pPr>
            <w:r>
              <w:t>У</w:t>
            </w:r>
          </w:p>
        </w:tc>
        <w:tc>
          <w:tcPr>
            <w:tcW w:w="1383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Каша рисовая молочная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5,54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9,03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32,49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236,2</w:t>
            </w:r>
          </w:p>
        </w:tc>
        <w:tc>
          <w:tcPr>
            <w:tcW w:w="110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283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Кофейный напиток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2,79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0,04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19,8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90,56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514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Хлеб пшеничный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3,04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0,32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19,68</w:t>
            </w:r>
          </w:p>
        </w:tc>
        <w:tc>
          <w:tcPr>
            <w:tcW w:w="1383" w:type="dxa"/>
          </w:tcPr>
          <w:p w:rsidR="00D636A3" w:rsidRDefault="00D636A3" w:rsidP="00CC255D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0,05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8,25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0,08</w:t>
            </w:r>
          </w:p>
        </w:tc>
        <w:tc>
          <w:tcPr>
            <w:tcW w:w="1383" w:type="dxa"/>
          </w:tcPr>
          <w:p w:rsidR="00D636A3" w:rsidRDefault="00D636A3" w:rsidP="00CC255D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  <w:r>
              <w:t xml:space="preserve"> 2</w:t>
            </w:r>
          </w:p>
        </w:tc>
        <w:tc>
          <w:tcPr>
            <w:tcW w:w="2530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Яблоко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130</w:t>
            </w: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0,52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0</w:t>
            </w:r>
            <w:r>
              <w:t>,52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13,52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58,5</w:t>
            </w:r>
          </w:p>
        </w:tc>
        <w:tc>
          <w:tcPr>
            <w:tcW w:w="110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13,0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Салат морковный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60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0,6</w:t>
            </w:r>
            <w:r w:rsidRPr="00CC255D">
              <w:t>8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</w:t>
            </w:r>
            <w:r w:rsidRPr="00CC255D">
              <w:t>,06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5,44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79,6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1,85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Борщ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1,42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4,11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8,99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81,25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10,71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142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Пюре из кур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70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17,06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11,52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5,13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192,42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0,07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Макароны отварные с овощами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150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5,34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6,96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31,45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203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5,95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195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Компот из сухофруктов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0,5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24,66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100,6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0,13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раной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2,64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0,48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13,36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пшеничный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35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2,66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0,28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17,22</w:t>
            </w:r>
          </w:p>
        </w:tc>
        <w:tc>
          <w:tcPr>
            <w:tcW w:w="1383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82,25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Полдник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Кисель из концентрата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1,36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29,02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121,52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517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Ватрушка с творогом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90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11,65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11,98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36,43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293,3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5.19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54,55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62,03</w:t>
            </w:r>
          </w:p>
        </w:tc>
        <w:tc>
          <w:tcPr>
            <w:tcW w:w="913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257,27</w:t>
            </w:r>
          </w:p>
        </w:tc>
        <w:tc>
          <w:tcPr>
            <w:tcW w:w="1383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1777,6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34,31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</w:tbl>
    <w:p w:rsidR="00D636A3" w:rsidRDefault="00D636A3" w:rsidP="0067322E"/>
    <w:p w:rsidR="00D636A3" w:rsidRDefault="00D636A3" w:rsidP="0067322E">
      <w:r>
        <w:t>День: 2</w:t>
      </w:r>
    </w:p>
    <w:tbl>
      <w:tblPr>
        <w:tblW w:w="107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530"/>
        <w:gridCol w:w="880"/>
        <w:gridCol w:w="880"/>
        <w:gridCol w:w="770"/>
        <w:gridCol w:w="880"/>
        <w:gridCol w:w="1430"/>
        <w:gridCol w:w="1100"/>
        <w:gridCol w:w="1100"/>
      </w:tblGrid>
      <w:tr w:rsidR="00D636A3" w:rsidRPr="00CC255D">
        <w:trPr>
          <w:trHeight w:val="315"/>
        </w:trPr>
        <w:tc>
          <w:tcPr>
            <w:tcW w:w="1208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530" w:type="dxa"/>
            <w:vMerge w:val="restart"/>
          </w:tcPr>
          <w:p w:rsidR="00D636A3" w:rsidRPr="00CC255D" w:rsidRDefault="00D636A3" w:rsidP="009535DA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9535DA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880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530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430" w:type="dxa"/>
            <w:vMerge w:val="restart"/>
          </w:tcPr>
          <w:p w:rsidR="00D636A3" w:rsidRDefault="00D636A3" w:rsidP="00CC255D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CC255D">
            <w:pPr>
              <w:spacing w:after="0" w:line="240" w:lineRule="auto"/>
            </w:pPr>
            <w:r>
              <w:t>ценность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(</w:t>
            </w:r>
            <w:r w:rsidRPr="00CC255D">
              <w:t xml:space="preserve">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Витамин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(мг) С              </w:t>
            </w:r>
          </w:p>
        </w:tc>
        <w:tc>
          <w:tcPr>
            <w:tcW w:w="1100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643408">
            <w:pPr>
              <w:spacing w:after="0" w:line="240" w:lineRule="auto"/>
            </w:pPr>
            <w:r>
              <w:t>№ рец</w:t>
            </w:r>
          </w:p>
        </w:tc>
      </w:tr>
      <w:tr w:rsidR="00D636A3" w:rsidRPr="00CC255D">
        <w:trPr>
          <w:trHeight w:val="480"/>
        </w:trPr>
        <w:tc>
          <w:tcPr>
            <w:tcW w:w="1208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9535DA">
            <w:pPr>
              <w:jc w:val="center"/>
            </w:pPr>
            <w:r>
              <w:t>Б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9535DA">
            <w:pPr>
              <w:jc w:val="center"/>
            </w:pPr>
            <w:r>
              <w:t>Ж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9535DA">
            <w:pPr>
              <w:jc w:val="center"/>
            </w:pPr>
            <w:r>
              <w:t>У</w:t>
            </w:r>
          </w:p>
        </w:tc>
        <w:tc>
          <w:tcPr>
            <w:tcW w:w="143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lef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Суп молочный с крупой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4,81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5,16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16,52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134,16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0,91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179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Кофейный напиток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2,79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0,04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19,8</w:t>
            </w:r>
          </w:p>
        </w:tc>
        <w:tc>
          <w:tcPr>
            <w:tcW w:w="1430" w:type="dxa"/>
          </w:tcPr>
          <w:p w:rsidR="00D636A3" w:rsidRPr="00CC255D" w:rsidRDefault="00D636A3" w:rsidP="00ED6F78">
            <w:pPr>
              <w:spacing w:after="0" w:line="240" w:lineRule="auto"/>
            </w:pPr>
            <w:r>
              <w:t>90,56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1,0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514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Хлеб пшеничный </w:t>
            </w:r>
          </w:p>
        </w:tc>
        <w:tc>
          <w:tcPr>
            <w:tcW w:w="880" w:type="dxa"/>
          </w:tcPr>
          <w:p w:rsidR="00D636A3" w:rsidRPr="00CC255D" w:rsidRDefault="00D636A3" w:rsidP="00ED6F78">
            <w:pPr>
              <w:spacing w:after="0" w:line="240" w:lineRule="auto"/>
            </w:pPr>
            <w:r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3,04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0,32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19,68</w:t>
            </w:r>
          </w:p>
        </w:tc>
        <w:tc>
          <w:tcPr>
            <w:tcW w:w="1430" w:type="dxa"/>
          </w:tcPr>
          <w:p w:rsidR="00D636A3" w:rsidRDefault="00D636A3" w:rsidP="00ED6F78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ED6F78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880" w:type="dxa"/>
          </w:tcPr>
          <w:p w:rsidR="00D636A3" w:rsidRPr="00CC255D" w:rsidRDefault="00D636A3" w:rsidP="00ED6F78">
            <w:pPr>
              <w:spacing w:after="0" w:line="240" w:lineRule="auto"/>
            </w:pPr>
            <w: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0,05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8,25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0,08</w:t>
            </w:r>
          </w:p>
        </w:tc>
        <w:tc>
          <w:tcPr>
            <w:tcW w:w="1430" w:type="dxa"/>
          </w:tcPr>
          <w:p w:rsidR="00D636A3" w:rsidRDefault="00D636A3" w:rsidP="00ED6F78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ED6F78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492C95">
            <w:pPr>
              <w:spacing w:after="0" w:line="240" w:lineRule="auto"/>
            </w:pPr>
            <w:r>
              <w:t xml:space="preserve">Сыр </w:t>
            </w:r>
          </w:p>
        </w:tc>
        <w:tc>
          <w:tcPr>
            <w:tcW w:w="880" w:type="dxa"/>
          </w:tcPr>
          <w:p w:rsidR="00D636A3" w:rsidRPr="00CC255D" w:rsidRDefault="00D636A3" w:rsidP="00492C95">
            <w:pPr>
              <w:spacing w:after="0" w:line="240" w:lineRule="auto"/>
            </w:pPr>
            <w: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492C95">
            <w:pPr>
              <w:spacing w:after="0" w:line="240" w:lineRule="auto"/>
            </w:pPr>
            <w:r>
              <w:t>2,56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492C95">
            <w:pPr>
              <w:spacing w:after="0" w:line="240" w:lineRule="auto"/>
            </w:pPr>
            <w:r>
              <w:t>2,61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Default="00D636A3" w:rsidP="00492C95">
            <w:pPr>
              <w:spacing w:after="0" w:line="240" w:lineRule="auto"/>
            </w:pPr>
            <w:r>
              <w:t>0</w:t>
            </w:r>
          </w:p>
        </w:tc>
        <w:tc>
          <w:tcPr>
            <w:tcW w:w="1430" w:type="dxa"/>
          </w:tcPr>
          <w:p w:rsidR="00D636A3" w:rsidRDefault="00D636A3" w:rsidP="00492C95">
            <w:pPr>
              <w:spacing w:after="0" w:line="240" w:lineRule="auto"/>
            </w:pPr>
            <w:r>
              <w:t>34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492C95">
            <w:pPr>
              <w:spacing w:after="0" w:line="240" w:lineRule="auto"/>
            </w:pPr>
            <w:r>
              <w:t>0,07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492C95">
            <w:pPr>
              <w:spacing w:after="0" w:line="240" w:lineRule="auto"/>
            </w:pPr>
            <w:r>
              <w:t>114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  <w:r>
              <w:t xml:space="preserve"> 2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Сок яблочный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15</w:t>
            </w:r>
            <w:r w:rsidRPr="00CC255D">
              <w:t>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0,75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 w:rsidRPr="00CC255D">
              <w:t>0</w:t>
            </w:r>
            <w:r>
              <w:t>,15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15,15</w:t>
            </w:r>
          </w:p>
        </w:tc>
        <w:tc>
          <w:tcPr>
            <w:tcW w:w="1430" w:type="dxa"/>
          </w:tcPr>
          <w:p w:rsidR="00D636A3" w:rsidRPr="00CC255D" w:rsidRDefault="00D636A3" w:rsidP="00ED6F78">
            <w:pPr>
              <w:spacing w:after="0" w:line="240" w:lineRule="auto"/>
            </w:pPr>
            <w:r>
              <w:t>69,0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3,0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532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Салат из свеклы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60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1,03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3,05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5,58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54,33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5,07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60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Суп крестьянский</w:t>
            </w:r>
            <w:r>
              <w:t xml:space="preserve"> со сметаной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  <w:r>
              <w:t>/7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1,8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5,25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9,34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96,61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8,91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169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Шницель мясной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70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12,54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11,8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10,01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196,46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391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Картофельное пюре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150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3,07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6,36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14,08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145,29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441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Компот из сухофруктов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0,5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24,66</w:t>
            </w:r>
          </w:p>
        </w:tc>
        <w:tc>
          <w:tcPr>
            <w:tcW w:w="1430" w:type="dxa"/>
          </w:tcPr>
          <w:p w:rsidR="00D636A3" w:rsidRPr="00CC255D" w:rsidRDefault="00D636A3" w:rsidP="00ED6F78">
            <w:pPr>
              <w:spacing w:after="0" w:line="240" w:lineRule="auto"/>
            </w:pPr>
            <w:r>
              <w:t>100,6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0,13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522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ржаной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2,64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0,48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13,36</w:t>
            </w:r>
          </w:p>
        </w:tc>
        <w:tc>
          <w:tcPr>
            <w:tcW w:w="1430" w:type="dxa"/>
          </w:tcPr>
          <w:p w:rsidR="00D636A3" w:rsidRPr="00CC255D" w:rsidRDefault="00D636A3" w:rsidP="00ED6F78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ED6F78">
            <w:pPr>
              <w:spacing w:after="0" w:line="240" w:lineRule="auto"/>
            </w:pPr>
            <w:r>
              <w:t>123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пшеничный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1,9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0,2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12,3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58,75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Полдник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Чай с лимоном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0,06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0</w:t>
            </w:r>
            <w:r>
              <w:t>,01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15,25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62,5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506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Вафли 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50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1,65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38,65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177,0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602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38,24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45,33</w:t>
            </w:r>
          </w:p>
        </w:tc>
        <w:tc>
          <w:tcPr>
            <w:tcW w:w="88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214,46</w:t>
            </w:r>
          </w:p>
        </w:tc>
        <w:tc>
          <w:tcPr>
            <w:tcW w:w="1430" w:type="dxa"/>
          </w:tcPr>
          <w:p w:rsidR="00D636A3" w:rsidRPr="00CC255D" w:rsidRDefault="00D636A3" w:rsidP="00CF3A41">
            <w:pPr>
              <w:spacing w:after="0" w:line="240" w:lineRule="auto"/>
            </w:pPr>
            <w:r>
              <w:t>1457,66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26,99</w:t>
            </w:r>
          </w:p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</w:tbl>
    <w:p w:rsidR="00D636A3" w:rsidRDefault="00D636A3" w:rsidP="0064755C"/>
    <w:p w:rsidR="00D636A3" w:rsidRDefault="00D636A3" w:rsidP="0064755C"/>
    <w:p w:rsidR="00D636A3" w:rsidRDefault="00D636A3" w:rsidP="0064755C">
      <w:r>
        <w:t>День: 3</w:t>
      </w:r>
    </w:p>
    <w:tbl>
      <w:tblPr>
        <w:tblW w:w="107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530"/>
        <w:gridCol w:w="880"/>
        <w:gridCol w:w="880"/>
        <w:gridCol w:w="770"/>
        <w:gridCol w:w="835"/>
        <w:gridCol w:w="1475"/>
        <w:gridCol w:w="1100"/>
        <w:gridCol w:w="1100"/>
      </w:tblGrid>
      <w:tr w:rsidR="00D636A3" w:rsidRPr="00CC255D" w:rsidTr="00711CB5">
        <w:trPr>
          <w:trHeight w:val="210"/>
        </w:trPr>
        <w:tc>
          <w:tcPr>
            <w:tcW w:w="1208" w:type="dxa"/>
            <w:vMerge w:val="restart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530" w:type="dxa"/>
            <w:vMerge w:val="restart"/>
          </w:tcPr>
          <w:p w:rsidR="00D636A3" w:rsidRPr="00CC255D" w:rsidRDefault="00D636A3" w:rsidP="00A72902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A72902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880" w:type="dxa"/>
            <w:vMerge w:val="restart"/>
          </w:tcPr>
          <w:p w:rsidR="00D636A3" w:rsidRPr="00CC255D" w:rsidRDefault="00D636A3" w:rsidP="00A72902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485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475" w:type="dxa"/>
            <w:vMerge w:val="restart"/>
          </w:tcPr>
          <w:p w:rsidR="00D636A3" w:rsidRDefault="00D636A3" w:rsidP="00A72902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A72902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A72902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</w:p>
          <w:p w:rsidR="00D636A3" w:rsidRPr="00CC255D" w:rsidRDefault="00D636A3" w:rsidP="00A72902">
            <w:pPr>
              <w:spacing w:after="0" w:line="240" w:lineRule="auto"/>
            </w:pPr>
            <w:r>
              <w:t xml:space="preserve"> </w:t>
            </w: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Витамин</w:t>
            </w:r>
            <w:r w:rsidRPr="00CC255D">
              <w:t xml:space="preserve">  </w:t>
            </w:r>
            <w:r>
              <w:t>(</w:t>
            </w:r>
            <w:r w:rsidRPr="00CC255D">
              <w:t>мг)</w:t>
            </w:r>
            <w:r>
              <w:t xml:space="preserve"> С</w:t>
            </w:r>
          </w:p>
          <w:p w:rsidR="00D636A3" w:rsidRPr="00CC255D" w:rsidRDefault="00D636A3" w:rsidP="00A72902">
            <w:pPr>
              <w:spacing w:after="0" w:line="240" w:lineRule="auto"/>
            </w:pPr>
            <w:r>
              <w:t xml:space="preserve">             </w:t>
            </w:r>
          </w:p>
        </w:tc>
        <w:tc>
          <w:tcPr>
            <w:tcW w:w="1100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A72902">
            <w:pPr>
              <w:spacing w:after="0" w:line="240" w:lineRule="auto"/>
            </w:pPr>
            <w:r w:rsidRPr="00CC255D">
              <w:t>Рец</w:t>
            </w:r>
          </w:p>
        </w:tc>
      </w:tr>
      <w:tr w:rsidR="00D636A3" w:rsidRPr="00CC255D" w:rsidTr="00711CB5">
        <w:trPr>
          <w:trHeight w:val="330"/>
        </w:trPr>
        <w:tc>
          <w:tcPr>
            <w:tcW w:w="1208" w:type="dxa"/>
            <w:vMerge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  <w:vMerge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  <w:vMerge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jc w:val="center"/>
            </w:pPr>
            <w:r>
              <w:t>Б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jc w:val="center"/>
            </w:pPr>
            <w:r>
              <w:t>Ж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A72902">
            <w:pPr>
              <w:jc w:val="center"/>
            </w:pPr>
            <w:r>
              <w:t>У</w:t>
            </w:r>
          </w:p>
        </w:tc>
        <w:tc>
          <w:tcPr>
            <w:tcW w:w="1475" w:type="dxa"/>
            <w:vMerge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Пудинг творожный запеченный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150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22,34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14,92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34,47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333,89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0,29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329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Default="00D636A3" w:rsidP="00A72902">
            <w:pPr>
              <w:spacing w:after="0" w:line="240" w:lineRule="auto"/>
            </w:pPr>
            <w:r>
              <w:t>Соус шоколадный</w:t>
            </w:r>
          </w:p>
        </w:tc>
        <w:tc>
          <w:tcPr>
            <w:tcW w:w="880" w:type="dxa"/>
          </w:tcPr>
          <w:p w:rsidR="00D636A3" w:rsidRDefault="00D636A3" w:rsidP="00A72902">
            <w:pPr>
              <w:spacing w:after="0" w:line="240" w:lineRule="auto"/>
            </w:pPr>
            <w:r>
              <w:t>20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0,72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0,32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10,12</w:t>
            </w:r>
          </w:p>
        </w:tc>
        <w:tc>
          <w:tcPr>
            <w:tcW w:w="1475" w:type="dxa"/>
          </w:tcPr>
          <w:p w:rsidR="00D636A3" w:rsidRDefault="00D636A3" w:rsidP="00A72902">
            <w:pPr>
              <w:spacing w:after="0" w:line="240" w:lineRule="auto"/>
            </w:pPr>
            <w:r>
              <w:t>45,3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0,09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487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Какао на молоке</w:t>
            </w:r>
          </w:p>
        </w:tc>
        <w:tc>
          <w:tcPr>
            <w:tcW w:w="880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2,61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0,45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25,95</w:t>
            </w:r>
          </w:p>
        </w:tc>
        <w:tc>
          <w:tcPr>
            <w:tcW w:w="1475" w:type="dxa"/>
          </w:tcPr>
          <w:p w:rsidR="00D636A3" w:rsidRPr="00CC255D" w:rsidRDefault="00D636A3" w:rsidP="008F364F">
            <w:pPr>
              <w:spacing w:after="0" w:line="240" w:lineRule="auto"/>
            </w:pPr>
            <w:r>
              <w:t>118,29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0,65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508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 xml:space="preserve">Хлеб пшеничный 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3,04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0,32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19,68</w:t>
            </w:r>
          </w:p>
        </w:tc>
        <w:tc>
          <w:tcPr>
            <w:tcW w:w="1475" w:type="dxa"/>
          </w:tcPr>
          <w:p w:rsidR="00D636A3" w:rsidRDefault="00D636A3" w:rsidP="00A72902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122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Default="00D636A3" w:rsidP="00A72902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880" w:type="dxa"/>
          </w:tcPr>
          <w:p w:rsidR="00D636A3" w:rsidRDefault="00D636A3" w:rsidP="00A72902">
            <w:pPr>
              <w:spacing w:after="0" w:line="240" w:lineRule="auto"/>
            </w:pPr>
            <w: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0,05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8,25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0,08</w:t>
            </w:r>
          </w:p>
        </w:tc>
        <w:tc>
          <w:tcPr>
            <w:tcW w:w="1475" w:type="dxa"/>
          </w:tcPr>
          <w:p w:rsidR="00D636A3" w:rsidRDefault="00D636A3" w:rsidP="00A72902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119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 xml:space="preserve">Банан 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10</w:t>
            </w:r>
            <w:r w:rsidRPr="00CC255D">
              <w:t>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1,5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0</w:t>
            </w:r>
            <w:r>
              <w:t>,1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21,0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89,0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10,0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126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Сельдь с картофелем и луком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55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5,61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5,63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4,35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89,9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1.47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 xml:space="preserve">Рассольник </w:t>
            </w:r>
            <w:r>
              <w:t>ленинградский со сметаной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200</w:t>
            </w:r>
            <w:r>
              <w:t>/7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1,85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5,34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10,46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109,21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9,57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148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Суфле из кур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75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9,14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8,53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10,87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125,69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0,31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418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Default="00D636A3" w:rsidP="00A72902">
            <w:pPr>
              <w:spacing w:after="0" w:line="240" w:lineRule="auto"/>
            </w:pPr>
            <w:r>
              <w:t>Рагу из овощей</w:t>
            </w:r>
          </w:p>
        </w:tc>
        <w:tc>
          <w:tcPr>
            <w:tcW w:w="880" w:type="dxa"/>
          </w:tcPr>
          <w:p w:rsidR="00D636A3" w:rsidRDefault="00D636A3" w:rsidP="00A72902">
            <w:pPr>
              <w:spacing w:after="0" w:line="240" w:lineRule="auto"/>
            </w:pPr>
            <w:r>
              <w:t>150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2,23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4,04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10,16</w:t>
            </w:r>
          </w:p>
        </w:tc>
        <w:tc>
          <w:tcPr>
            <w:tcW w:w="1475" w:type="dxa"/>
          </w:tcPr>
          <w:p w:rsidR="00D636A3" w:rsidRDefault="00D636A3" w:rsidP="00A72902">
            <w:pPr>
              <w:spacing w:after="0" w:line="240" w:lineRule="auto"/>
            </w:pPr>
            <w:r>
              <w:t>86,67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14,33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77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Компот из свежих яблок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0,43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0</w:t>
            </w:r>
            <w:r>
              <w:t>,25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12,66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54,61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2,34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521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Хлеб ржаной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2,64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0,48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13,36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123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 xml:space="preserve">Полдник </w:t>
            </w: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 xml:space="preserve">Ряженка 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5,6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4,38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8,18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94,52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1,4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530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 xml:space="preserve">Гренки 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75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4,9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4,39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25,54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172,0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5.10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62,84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56,99</w:t>
            </w:r>
          </w:p>
        </w:tc>
        <w:tc>
          <w:tcPr>
            <w:tcW w:w="835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200,73</w:t>
            </w:r>
          </w:p>
        </w:tc>
        <w:tc>
          <w:tcPr>
            <w:tcW w:w="1475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1529,75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39,33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</w:p>
        </w:tc>
      </w:tr>
    </w:tbl>
    <w:p w:rsidR="00D636A3" w:rsidRPr="00617207" w:rsidRDefault="00D636A3" w:rsidP="002F4896">
      <w:r>
        <w:t>День: 4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08"/>
        <w:gridCol w:w="2404"/>
        <w:gridCol w:w="972"/>
        <w:gridCol w:w="804"/>
        <w:gridCol w:w="852"/>
        <w:gridCol w:w="905"/>
        <w:gridCol w:w="1433"/>
        <w:gridCol w:w="1100"/>
        <w:gridCol w:w="1004"/>
      </w:tblGrid>
      <w:tr w:rsidR="00D636A3" w:rsidRPr="00CC255D">
        <w:trPr>
          <w:trHeight w:val="270"/>
        </w:trPr>
        <w:tc>
          <w:tcPr>
            <w:tcW w:w="1208" w:type="dxa"/>
            <w:vMerge w:val="restart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404" w:type="dxa"/>
            <w:vMerge w:val="restart"/>
          </w:tcPr>
          <w:p w:rsidR="00D636A3" w:rsidRPr="00CC255D" w:rsidRDefault="00D636A3" w:rsidP="00284454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284454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972" w:type="dxa"/>
            <w:vMerge w:val="restart"/>
          </w:tcPr>
          <w:p w:rsidR="00D636A3" w:rsidRPr="00CC255D" w:rsidRDefault="00D636A3" w:rsidP="00284454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561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433" w:type="dxa"/>
            <w:vMerge w:val="restart"/>
          </w:tcPr>
          <w:p w:rsidR="00D636A3" w:rsidRDefault="00D636A3" w:rsidP="00284454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284454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284454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</w:p>
          <w:p w:rsidR="00D636A3" w:rsidRPr="00CC255D" w:rsidRDefault="00D636A3" w:rsidP="00284454">
            <w:pPr>
              <w:spacing w:after="0" w:line="240" w:lineRule="auto"/>
            </w:pPr>
            <w:r>
              <w:t xml:space="preserve"> </w:t>
            </w: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Витамин  (</w:t>
            </w:r>
            <w:r w:rsidRPr="00CC255D">
              <w:t>мг)</w:t>
            </w:r>
            <w:r>
              <w:t xml:space="preserve"> С</w:t>
            </w:r>
          </w:p>
          <w:p w:rsidR="00D636A3" w:rsidRPr="00CC255D" w:rsidRDefault="00D636A3" w:rsidP="00284454">
            <w:pPr>
              <w:spacing w:after="0" w:line="240" w:lineRule="auto"/>
            </w:pPr>
            <w:r>
              <w:t xml:space="preserve">             </w:t>
            </w:r>
          </w:p>
        </w:tc>
        <w:tc>
          <w:tcPr>
            <w:tcW w:w="1004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284454">
            <w:pPr>
              <w:spacing w:after="0" w:line="240" w:lineRule="auto"/>
            </w:pPr>
            <w:r w:rsidRPr="00CC255D">
              <w:t>Рец</w:t>
            </w:r>
          </w:p>
        </w:tc>
      </w:tr>
      <w:tr w:rsidR="00D636A3" w:rsidRPr="00CC255D">
        <w:trPr>
          <w:trHeight w:val="525"/>
        </w:trPr>
        <w:tc>
          <w:tcPr>
            <w:tcW w:w="1208" w:type="dxa"/>
            <w:vMerge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  <w:vMerge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972" w:type="dxa"/>
            <w:vMerge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04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jc w:val="center"/>
            </w:pPr>
            <w: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jc w:val="center"/>
            </w:pPr>
            <w:r>
              <w:t>Ж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284454">
            <w:pPr>
              <w:jc w:val="center"/>
            </w:pPr>
            <w:r>
              <w:t>У</w:t>
            </w:r>
          </w:p>
        </w:tc>
        <w:tc>
          <w:tcPr>
            <w:tcW w:w="1433" w:type="dxa"/>
            <w:vMerge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</w:p>
        </w:tc>
        <w:tc>
          <w:tcPr>
            <w:tcW w:w="1004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Каша пшенная молочная</w:t>
            </w:r>
            <w:r>
              <w:t xml:space="preserve"> жидкая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7,79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9,89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35,91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266,89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1,45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282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Кофейный напиток</w:t>
            </w:r>
          </w:p>
        </w:tc>
        <w:tc>
          <w:tcPr>
            <w:tcW w:w="972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2,79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0,04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19,8</w:t>
            </w:r>
          </w:p>
        </w:tc>
        <w:tc>
          <w:tcPr>
            <w:tcW w:w="1433" w:type="dxa"/>
          </w:tcPr>
          <w:p w:rsidR="00D636A3" w:rsidRPr="00CC255D" w:rsidRDefault="00D636A3" w:rsidP="008F364F">
            <w:pPr>
              <w:spacing w:after="0" w:line="240" w:lineRule="auto"/>
            </w:pPr>
            <w:r>
              <w:t>90,56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1,0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514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 xml:space="preserve">Хлеб пшеничный 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40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3,04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0,32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19,68</w:t>
            </w:r>
          </w:p>
        </w:tc>
        <w:tc>
          <w:tcPr>
            <w:tcW w:w="1433" w:type="dxa"/>
          </w:tcPr>
          <w:p w:rsidR="00D636A3" w:rsidRDefault="00D636A3" w:rsidP="00284454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972" w:type="dxa"/>
          </w:tcPr>
          <w:p w:rsidR="00D636A3" w:rsidRDefault="00D636A3" w:rsidP="00284454">
            <w:pPr>
              <w:spacing w:after="0" w:line="240" w:lineRule="auto"/>
            </w:pPr>
            <w:r>
              <w:t>10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0,05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8,25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0,08</w:t>
            </w:r>
          </w:p>
        </w:tc>
        <w:tc>
          <w:tcPr>
            <w:tcW w:w="1433" w:type="dxa"/>
          </w:tcPr>
          <w:p w:rsidR="00D636A3" w:rsidRDefault="00D636A3" w:rsidP="00284454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 xml:space="preserve">Яблоко 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100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0,4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0</w:t>
            </w:r>
            <w:r>
              <w:t>,4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10,4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45,0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10,0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126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Салат из капусты с морковью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60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0,98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6,06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5,77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82,12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16,08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Щи из свежей капусты  со сметаной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200</w:t>
            </w:r>
            <w:r>
              <w:t>/7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1,44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4,56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5,44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78,53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13,45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156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Котлеты рыбные любительские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70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8,73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2,17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4,22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71,42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0,51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357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Картофельное пюре</w:t>
            </w:r>
          </w:p>
        </w:tc>
        <w:tc>
          <w:tcPr>
            <w:tcW w:w="972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150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3,07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6,36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14,08</w:t>
            </w:r>
          </w:p>
        </w:tc>
        <w:tc>
          <w:tcPr>
            <w:tcW w:w="1433" w:type="dxa"/>
          </w:tcPr>
          <w:p w:rsidR="00D636A3" w:rsidRPr="00CC255D" w:rsidRDefault="00D636A3" w:rsidP="008F364F">
            <w:pPr>
              <w:spacing w:after="0" w:line="240" w:lineRule="auto"/>
            </w:pPr>
            <w:r>
              <w:t>145,29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5,1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441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Напиток из шиповника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180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0,61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20,74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85,41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54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533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Хлеб ржаной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2,64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0,48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13,36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Хлеб пшеничный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25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1,9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0,2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12,3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58,75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 xml:space="preserve">Полдник </w:t>
            </w: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Чай с лимоном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0,06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0</w:t>
            </w:r>
            <w:r>
              <w:t>,01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15,25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62,5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2,8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506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Оладьи с яблоками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85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4,19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4,7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32,01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185,91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0,55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552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Default="00D636A3" w:rsidP="00284454">
            <w:pPr>
              <w:spacing w:after="0" w:line="240" w:lineRule="auto"/>
            </w:pPr>
            <w:r>
              <w:t>Сгущенное молоко</w:t>
            </w:r>
          </w:p>
        </w:tc>
        <w:tc>
          <w:tcPr>
            <w:tcW w:w="972" w:type="dxa"/>
          </w:tcPr>
          <w:p w:rsidR="00D636A3" w:rsidRDefault="00D636A3" w:rsidP="00284454">
            <w:pPr>
              <w:spacing w:after="0" w:line="240" w:lineRule="auto"/>
            </w:pPr>
            <w:r>
              <w:t>20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1,44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1,7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11,1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65,6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284454">
            <w:pPr>
              <w:spacing w:after="0" w:line="240" w:lineRule="auto"/>
            </w:pPr>
            <w:r>
              <w:t>493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2404" w:type="dxa"/>
          </w:tcPr>
          <w:p w:rsidR="00D636A3" w:rsidRPr="00CC255D" w:rsidRDefault="00D636A3" w:rsidP="00284454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972" w:type="dxa"/>
          </w:tcPr>
          <w:p w:rsidR="00D636A3" w:rsidRPr="00CC255D" w:rsidRDefault="00D636A3" w:rsidP="00284454">
            <w:pPr>
              <w:spacing w:after="0" w:line="240" w:lineRule="auto"/>
            </w:pP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39,13</w:t>
            </w: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45,14</w:t>
            </w: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220,14</w:t>
            </w:r>
          </w:p>
        </w:tc>
        <w:tc>
          <w:tcPr>
            <w:tcW w:w="1433" w:type="dxa"/>
          </w:tcPr>
          <w:p w:rsidR="00D636A3" w:rsidRPr="00CC255D" w:rsidRDefault="00D636A3" w:rsidP="00284454">
            <w:pPr>
              <w:spacing w:after="0" w:line="240" w:lineRule="auto"/>
            </w:pPr>
            <w:r>
              <w:t>1476,38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  <w:r>
              <w:t>100,25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284454">
            <w:pPr>
              <w:spacing w:after="0" w:line="240" w:lineRule="auto"/>
            </w:pPr>
          </w:p>
        </w:tc>
      </w:tr>
    </w:tbl>
    <w:p w:rsidR="00D636A3" w:rsidRDefault="00D636A3" w:rsidP="0064755C"/>
    <w:p w:rsidR="00D636A3" w:rsidRDefault="00D636A3" w:rsidP="0064755C">
      <w:r>
        <w:t>День: 5</w:t>
      </w:r>
    </w:p>
    <w:tbl>
      <w:tblPr>
        <w:tblW w:w="107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530"/>
        <w:gridCol w:w="880"/>
        <w:gridCol w:w="880"/>
        <w:gridCol w:w="770"/>
        <w:gridCol w:w="848"/>
        <w:gridCol w:w="1462"/>
        <w:gridCol w:w="1100"/>
        <w:gridCol w:w="1100"/>
      </w:tblGrid>
      <w:tr w:rsidR="00D636A3" w:rsidRPr="00CC255D">
        <w:trPr>
          <w:trHeight w:val="420"/>
        </w:trPr>
        <w:tc>
          <w:tcPr>
            <w:tcW w:w="1208" w:type="dxa"/>
            <w:vMerge w:val="restart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530" w:type="dxa"/>
            <w:vMerge w:val="restart"/>
          </w:tcPr>
          <w:p w:rsidR="00D636A3" w:rsidRPr="00CC255D" w:rsidRDefault="00D636A3" w:rsidP="003755E9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3755E9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880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498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462" w:type="dxa"/>
            <w:vMerge w:val="restart"/>
          </w:tcPr>
          <w:p w:rsidR="00D636A3" w:rsidRDefault="00D636A3" w:rsidP="00CC255D">
            <w:pPr>
              <w:spacing w:after="0" w:line="240" w:lineRule="auto"/>
            </w:pPr>
            <w:r w:rsidRPr="00CC255D">
              <w:t>Энергети</w:t>
            </w:r>
          </w:p>
          <w:p w:rsidR="00D636A3" w:rsidRDefault="00D636A3" w:rsidP="00CC255D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CC255D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  <w:r>
              <w:t xml:space="preserve"> 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Витамин (</w:t>
            </w:r>
            <w:r w:rsidRPr="00CC255D">
              <w:t>мг)</w:t>
            </w:r>
            <w:r>
              <w:t xml:space="preserve"> С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           </w:t>
            </w:r>
          </w:p>
        </w:tc>
        <w:tc>
          <w:tcPr>
            <w:tcW w:w="1100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643408">
            <w:pPr>
              <w:spacing w:after="0" w:line="240" w:lineRule="auto"/>
            </w:pPr>
            <w:r w:rsidRPr="00CC255D">
              <w:t>Рец.</w:t>
            </w:r>
          </w:p>
        </w:tc>
      </w:tr>
      <w:tr w:rsidR="00D636A3" w:rsidRPr="00CC255D">
        <w:trPr>
          <w:trHeight w:val="375"/>
        </w:trPr>
        <w:tc>
          <w:tcPr>
            <w:tcW w:w="1208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9535DA">
            <w:pPr>
              <w:jc w:val="center"/>
            </w:pPr>
            <w:r>
              <w:t>Б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9535DA">
            <w:pPr>
              <w:jc w:val="center"/>
            </w:pPr>
            <w:r>
              <w:t>Ж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9535DA">
            <w:pPr>
              <w:jc w:val="center"/>
            </w:pPr>
            <w:r>
              <w:t>У</w:t>
            </w:r>
          </w:p>
        </w:tc>
        <w:tc>
          <w:tcPr>
            <w:tcW w:w="1462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Default="00D636A3" w:rsidP="00A72902">
            <w:pPr>
              <w:spacing w:after="0" w:line="240" w:lineRule="auto"/>
            </w:pPr>
            <w:r>
              <w:t>Суп молочный  с</w:t>
            </w:r>
          </w:p>
          <w:p w:rsidR="00D636A3" w:rsidRPr="00CC255D" w:rsidRDefault="00D636A3" w:rsidP="00A72902">
            <w:pPr>
              <w:spacing w:after="0" w:line="240" w:lineRule="auto"/>
            </w:pPr>
            <w:r>
              <w:t>макарон изделиями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5,71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5,25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17,25</w:t>
            </w:r>
          </w:p>
        </w:tc>
        <w:tc>
          <w:tcPr>
            <w:tcW w:w="1462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143,14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0,91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180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Какао на молоке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2,61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0,45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25,95</w:t>
            </w: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118,29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0,65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508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Хлеб пшеничный 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3,04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0,32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19,68</w:t>
            </w:r>
          </w:p>
        </w:tc>
        <w:tc>
          <w:tcPr>
            <w:tcW w:w="1462" w:type="dxa"/>
          </w:tcPr>
          <w:p w:rsidR="00D636A3" w:rsidRDefault="00D636A3" w:rsidP="006E581E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6E581E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880" w:type="dxa"/>
          </w:tcPr>
          <w:p w:rsidR="00D636A3" w:rsidRPr="00CC255D" w:rsidRDefault="00D636A3" w:rsidP="006E581E">
            <w:pPr>
              <w:spacing w:after="0" w:line="240" w:lineRule="auto"/>
            </w:pPr>
            <w: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0,05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8,25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0,08</w:t>
            </w:r>
          </w:p>
        </w:tc>
        <w:tc>
          <w:tcPr>
            <w:tcW w:w="1462" w:type="dxa"/>
          </w:tcPr>
          <w:p w:rsidR="00D636A3" w:rsidRDefault="00D636A3" w:rsidP="006E581E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6E581E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 xml:space="preserve">Сыр 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2,56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2,61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</w:t>
            </w:r>
          </w:p>
        </w:tc>
        <w:tc>
          <w:tcPr>
            <w:tcW w:w="1462" w:type="dxa"/>
          </w:tcPr>
          <w:p w:rsidR="00D636A3" w:rsidRDefault="00D636A3" w:rsidP="00A72902">
            <w:pPr>
              <w:spacing w:after="0" w:line="240" w:lineRule="auto"/>
            </w:pPr>
            <w:r>
              <w:t>34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0,07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A72902">
            <w:pPr>
              <w:spacing w:after="0" w:line="240" w:lineRule="auto"/>
            </w:pPr>
            <w:r>
              <w:t>114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  <w:r>
              <w:t xml:space="preserve"> 2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Яблоко 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0</w:t>
            </w:r>
            <w:r>
              <w:t>,4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10,4</w:t>
            </w: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45,0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10,0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Салат «Зимний»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60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1,0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3,15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7,04</w:t>
            </w: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61,2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4,73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89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Суп картофельный 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1,81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2,33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9,88</w:t>
            </w: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82,56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12,4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163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Голубцы ленивые с отварным мясом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14,24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9,28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14,72</w:t>
            </w: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191,2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3.24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Компот из сухофруктов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24,66</w:t>
            </w:r>
          </w:p>
        </w:tc>
        <w:tc>
          <w:tcPr>
            <w:tcW w:w="1462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100,6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0,13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ржаной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6E581E">
            <w:pPr>
              <w:spacing w:after="0" w:line="240" w:lineRule="auto"/>
            </w:pPr>
            <w:r>
              <w:t>2,64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6E581E">
            <w:pPr>
              <w:spacing w:after="0" w:line="240" w:lineRule="auto"/>
            </w:pPr>
            <w:r>
              <w:t>0,48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6E581E">
            <w:pPr>
              <w:spacing w:after="0" w:line="240" w:lineRule="auto"/>
            </w:pPr>
            <w:r>
              <w:t>13,36</w:t>
            </w:r>
          </w:p>
        </w:tc>
        <w:tc>
          <w:tcPr>
            <w:tcW w:w="1462" w:type="dxa"/>
          </w:tcPr>
          <w:p w:rsidR="00D636A3" w:rsidRPr="00CC255D" w:rsidRDefault="00D636A3" w:rsidP="006E581E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6E581E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6E581E">
            <w:pPr>
              <w:spacing w:after="0" w:line="240" w:lineRule="auto"/>
            </w:pPr>
            <w:r>
              <w:t>123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Полдник</w:t>
            </w: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 xml:space="preserve">Омлет 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65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5,6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8,6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1,52</w:t>
            </w:r>
          </w:p>
        </w:tc>
        <w:tc>
          <w:tcPr>
            <w:tcW w:w="1462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105,0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311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Чай с молоком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1,45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1,25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17,44</w:t>
            </w:r>
          </w:p>
        </w:tc>
        <w:tc>
          <w:tcPr>
            <w:tcW w:w="1462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87,12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0,58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507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Хлеб пшеничный</w:t>
            </w:r>
          </w:p>
        </w:tc>
        <w:tc>
          <w:tcPr>
            <w:tcW w:w="880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35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2,66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0,28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17,22</w:t>
            </w:r>
          </w:p>
        </w:tc>
        <w:tc>
          <w:tcPr>
            <w:tcW w:w="1462" w:type="dxa"/>
          </w:tcPr>
          <w:p w:rsidR="00D636A3" w:rsidRPr="00CC255D" w:rsidRDefault="00D636A3" w:rsidP="00A72902">
            <w:pPr>
              <w:spacing w:after="0" w:line="240" w:lineRule="auto"/>
            </w:pPr>
            <w:r>
              <w:t>82,25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A72902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53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44,27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42,62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179,2</w:t>
            </w:r>
          </w:p>
        </w:tc>
        <w:tc>
          <w:tcPr>
            <w:tcW w:w="1462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1288,76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29,47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</w:tbl>
    <w:p w:rsidR="00D636A3" w:rsidRDefault="00D636A3" w:rsidP="008F221E"/>
    <w:p w:rsidR="00D636A3" w:rsidRDefault="00D636A3" w:rsidP="008F221E">
      <w:r>
        <w:t>День: 6</w:t>
      </w:r>
    </w:p>
    <w:tbl>
      <w:tblPr>
        <w:tblW w:w="107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692"/>
        <w:gridCol w:w="850"/>
        <w:gridCol w:w="851"/>
        <w:gridCol w:w="850"/>
        <w:gridCol w:w="851"/>
        <w:gridCol w:w="1276"/>
        <w:gridCol w:w="1100"/>
        <w:gridCol w:w="1100"/>
      </w:tblGrid>
      <w:tr w:rsidR="00D636A3" w:rsidRPr="00CC255D" w:rsidTr="00711CB5">
        <w:trPr>
          <w:trHeight w:val="270"/>
        </w:trPr>
        <w:tc>
          <w:tcPr>
            <w:tcW w:w="1208" w:type="dxa"/>
            <w:vMerge w:val="restart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692" w:type="dxa"/>
            <w:vMerge w:val="restart"/>
          </w:tcPr>
          <w:p w:rsidR="00D636A3" w:rsidRPr="00CC255D" w:rsidRDefault="00D636A3" w:rsidP="00440029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440029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850" w:type="dxa"/>
            <w:vMerge w:val="restart"/>
          </w:tcPr>
          <w:p w:rsidR="00D636A3" w:rsidRPr="00CC255D" w:rsidRDefault="00D636A3" w:rsidP="00440029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276" w:type="dxa"/>
            <w:vMerge w:val="restart"/>
          </w:tcPr>
          <w:p w:rsidR="00D636A3" w:rsidRDefault="00D636A3" w:rsidP="00440029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440029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440029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  <w:r>
              <w:t xml:space="preserve"> </w:t>
            </w:r>
          </w:p>
          <w:p w:rsidR="00D636A3" w:rsidRPr="00CC255D" w:rsidRDefault="00D636A3" w:rsidP="00440029">
            <w:pPr>
              <w:spacing w:after="0" w:line="240" w:lineRule="auto"/>
            </w:pP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Витамин (</w:t>
            </w:r>
            <w:r w:rsidRPr="00CC255D">
              <w:t>мг)</w:t>
            </w:r>
            <w:r>
              <w:t xml:space="preserve"> С</w:t>
            </w:r>
          </w:p>
          <w:p w:rsidR="00D636A3" w:rsidRPr="00CC255D" w:rsidRDefault="00D636A3" w:rsidP="00440029">
            <w:pPr>
              <w:spacing w:after="0" w:line="240" w:lineRule="auto"/>
            </w:pPr>
            <w:r>
              <w:t xml:space="preserve">           </w:t>
            </w:r>
          </w:p>
        </w:tc>
        <w:tc>
          <w:tcPr>
            <w:tcW w:w="1100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440029">
            <w:pPr>
              <w:spacing w:after="0" w:line="240" w:lineRule="auto"/>
            </w:pPr>
            <w:r w:rsidRPr="00CC255D">
              <w:t>Рец.</w:t>
            </w:r>
          </w:p>
        </w:tc>
      </w:tr>
      <w:tr w:rsidR="00D636A3" w:rsidRPr="00CC255D" w:rsidTr="00711CB5">
        <w:trPr>
          <w:trHeight w:val="525"/>
        </w:trPr>
        <w:tc>
          <w:tcPr>
            <w:tcW w:w="1208" w:type="dxa"/>
            <w:vMerge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  <w:vMerge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0" w:type="dxa"/>
            <w:vMerge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jc w:val="center"/>
            </w:pPr>
            <w: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jc w:val="center"/>
            </w:pPr>
            <w:r>
              <w:t>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440029">
            <w:pPr>
              <w:jc w:val="center"/>
            </w:pPr>
            <w:r>
              <w:t>У</w:t>
            </w:r>
          </w:p>
        </w:tc>
        <w:tc>
          <w:tcPr>
            <w:tcW w:w="1276" w:type="dxa"/>
            <w:vMerge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Каша овсяная из хлопьев овсяных «Геркулес» ж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7,16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8,98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28,83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227,19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1,53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281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Кофе на молоке</w:t>
            </w:r>
          </w:p>
        </w:tc>
        <w:tc>
          <w:tcPr>
            <w:tcW w:w="850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2,79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0,04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19,8</w:t>
            </w:r>
          </w:p>
        </w:tc>
        <w:tc>
          <w:tcPr>
            <w:tcW w:w="1276" w:type="dxa"/>
          </w:tcPr>
          <w:p w:rsidR="00D636A3" w:rsidRPr="00CC255D" w:rsidRDefault="00D636A3" w:rsidP="008F364F">
            <w:pPr>
              <w:spacing w:after="0" w:line="240" w:lineRule="auto"/>
            </w:pPr>
            <w:r>
              <w:t>90,56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1,0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514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 xml:space="preserve">Хлеб пшеничный 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40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3,04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0,32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19,68</w:t>
            </w:r>
          </w:p>
        </w:tc>
        <w:tc>
          <w:tcPr>
            <w:tcW w:w="1276" w:type="dxa"/>
          </w:tcPr>
          <w:p w:rsidR="00D636A3" w:rsidRDefault="00D636A3" w:rsidP="00440029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122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Default="00D636A3" w:rsidP="00440029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850" w:type="dxa"/>
          </w:tcPr>
          <w:p w:rsidR="00D636A3" w:rsidRDefault="00D636A3" w:rsidP="00440029">
            <w:pPr>
              <w:spacing w:after="0" w:line="240" w:lineRule="auto"/>
            </w:pPr>
            <w:r>
              <w:t>10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0,05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8,25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0,08</w:t>
            </w:r>
          </w:p>
        </w:tc>
        <w:tc>
          <w:tcPr>
            <w:tcW w:w="1276" w:type="dxa"/>
          </w:tcPr>
          <w:p w:rsidR="00D636A3" w:rsidRDefault="00D636A3" w:rsidP="00440029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119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 xml:space="preserve">Банан 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100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21,0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89,0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10,0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126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Салат из кукурузы с репчатым луком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45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3,66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5,43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21,38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148,5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0,75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17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Суп с макаронными изделиями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200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0,24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4,02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1,19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41,95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1,39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172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Курица в соусе с томатом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70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6,05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4,71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2,38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60,19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0,71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415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Картофельное пюре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150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3,07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6,36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14,08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145,29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5,1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441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Компот из сухофруктов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24,66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100,6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0,13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522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Хлеб ржаной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2,64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0,48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13,36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123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Хлеб пшеничный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35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2,66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0,28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17,22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82,25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122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 xml:space="preserve">Полдник </w:t>
            </w: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 xml:space="preserve">Чай с сахаром                                      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200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15,04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60,12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505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Запеканка рисовая со свежими яблоками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3,24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2,33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23,14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76,46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2,12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296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Default="00D636A3" w:rsidP="00440029">
            <w:pPr>
              <w:spacing w:after="0" w:line="240" w:lineRule="auto"/>
            </w:pPr>
            <w:r>
              <w:t>Соус молочный сладкий</w:t>
            </w:r>
          </w:p>
        </w:tc>
        <w:tc>
          <w:tcPr>
            <w:tcW w:w="850" w:type="dxa"/>
          </w:tcPr>
          <w:p w:rsidR="00D636A3" w:rsidRDefault="00D636A3" w:rsidP="00440029">
            <w:pPr>
              <w:spacing w:after="0" w:line="240" w:lineRule="auto"/>
            </w:pPr>
            <w:r>
              <w:t>20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0,52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1,41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3,15</w:t>
            </w:r>
          </w:p>
        </w:tc>
        <w:tc>
          <w:tcPr>
            <w:tcW w:w="1276" w:type="dxa"/>
          </w:tcPr>
          <w:p w:rsidR="00D636A3" w:rsidRDefault="00D636A3" w:rsidP="00440029">
            <w:pPr>
              <w:spacing w:after="0" w:line="240" w:lineRule="auto"/>
            </w:pPr>
            <w:r>
              <w:t>24,24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0,09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Default="00D636A3" w:rsidP="00440029">
            <w:pPr>
              <w:spacing w:after="0" w:line="240" w:lineRule="auto"/>
            </w:pPr>
            <w:r>
              <w:t>452</w:t>
            </w:r>
          </w:p>
        </w:tc>
      </w:tr>
      <w:tr w:rsidR="00D636A3" w:rsidRPr="00CC255D" w:rsidTr="00711CB5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692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850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37,32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43,16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231,14</w:t>
            </w:r>
          </w:p>
        </w:tc>
        <w:tc>
          <w:tcPr>
            <w:tcW w:w="1276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1412,48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22,47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</w:p>
        </w:tc>
      </w:tr>
    </w:tbl>
    <w:p w:rsidR="00D636A3" w:rsidRDefault="00D636A3" w:rsidP="00611135"/>
    <w:p w:rsidR="00D636A3" w:rsidRDefault="00D636A3" w:rsidP="00611135">
      <w:r>
        <w:t>День: 7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420"/>
        <w:gridCol w:w="990"/>
        <w:gridCol w:w="770"/>
        <w:gridCol w:w="880"/>
        <w:gridCol w:w="861"/>
        <w:gridCol w:w="1449"/>
        <w:gridCol w:w="1100"/>
        <w:gridCol w:w="1004"/>
      </w:tblGrid>
      <w:tr w:rsidR="00D636A3" w:rsidRPr="00CC255D">
        <w:trPr>
          <w:trHeight w:val="420"/>
        </w:trPr>
        <w:tc>
          <w:tcPr>
            <w:tcW w:w="1208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420" w:type="dxa"/>
            <w:vMerge w:val="restart"/>
          </w:tcPr>
          <w:p w:rsidR="00D636A3" w:rsidRPr="00CC255D" w:rsidRDefault="00D636A3" w:rsidP="00643408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643408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990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511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449" w:type="dxa"/>
            <w:vMerge w:val="restart"/>
          </w:tcPr>
          <w:p w:rsidR="00D636A3" w:rsidRDefault="00D636A3" w:rsidP="00CC255D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CC255D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</w:t>
            </w: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Витамин  (</w:t>
            </w:r>
            <w:r w:rsidRPr="00CC255D">
              <w:t>мг)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            С</w:t>
            </w:r>
          </w:p>
        </w:tc>
        <w:tc>
          <w:tcPr>
            <w:tcW w:w="1004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50232E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50232E">
            <w:pPr>
              <w:spacing w:after="0" w:line="240" w:lineRule="auto"/>
            </w:pPr>
            <w:r w:rsidRPr="00CC255D">
              <w:t>Рец</w:t>
            </w:r>
          </w:p>
        </w:tc>
      </w:tr>
      <w:tr w:rsidR="00D636A3" w:rsidRPr="00CC255D">
        <w:trPr>
          <w:trHeight w:val="390"/>
        </w:trPr>
        <w:tc>
          <w:tcPr>
            <w:tcW w:w="1208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50232E">
            <w:pPr>
              <w:jc w:val="center"/>
            </w:pPr>
            <w:r>
              <w:t>Б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50232E">
            <w:pPr>
              <w:jc w:val="center"/>
            </w:pPr>
            <w:r>
              <w:t>Ж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50232E">
            <w:pPr>
              <w:jc w:val="center"/>
            </w:pPr>
            <w:r>
              <w:t>У</w:t>
            </w:r>
          </w:p>
        </w:tc>
        <w:tc>
          <w:tcPr>
            <w:tcW w:w="1449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Каша «Дружба» (рис + пшено)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5,27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11,31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22,69</w:t>
            </w:r>
          </w:p>
        </w:tc>
        <w:tc>
          <w:tcPr>
            <w:tcW w:w="1449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215,28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1,33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275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Какао на молоке</w:t>
            </w:r>
          </w:p>
        </w:tc>
        <w:tc>
          <w:tcPr>
            <w:tcW w:w="990" w:type="dxa"/>
          </w:tcPr>
          <w:p w:rsidR="00D636A3" w:rsidRPr="00CC255D" w:rsidRDefault="00D636A3" w:rsidP="008F364F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2,61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0,45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25,95</w:t>
            </w:r>
          </w:p>
        </w:tc>
        <w:tc>
          <w:tcPr>
            <w:tcW w:w="1449" w:type="dxa"/>
          </w:tcPr>
          <w:p w:rsidR="00D636A3" w:rsidRPr="00CC255D" w:rsidRDefault="00D636A3" w:rsidP="008F364F">
            <w:pPr>
              <w:spacing w:after="0" w:line="240" w:lineRule="auto"/>
            </w:pPr>
            <w:r>
              <w:t>118,29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0,65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8F364F">
            <w:pPr>
              <w:spacing w:after="0" w:line="240" w:lineRule="auto"/>
            </w:pPr>
            <w:r>
              <w:t>508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Хлеб пшеничный 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3,04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0,32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19,68</w:t>
            </w:r>
          </w:p>
        </w:tc>
        <w:tc>
          <w:tcPr>
            <w:tcW w:w="1449" w:type="dxa"/>
          </w:tcPr>
          <w:p w:rsidR="00D636A3" w:rsidRDefault="00D636A3" w:rsidP="00370988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Default="00D636A3" w:rsidP="00CC255D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990" w:type="dxa"/>
          </w:tcPr>
          <w:p w:rsidR="00D636A3" w:rsidRDefault="00D636A3" w:rsidP="00CC255D">
            <w:pPr>
              <w:spacing w:after="0" w:line="240" w:lineRule="auto"/>
            </w:pPr>
            <w:r>
              <w:t>10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0,05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8,25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0,08</w:t>
            </w:r>
          </w:p>
        </w:tc>
        <w:tc>
          <w:tcPr>
            <w:tcW w:w="1449" w:type="dxa"/>
          </w:tcPr>
          <w:p w:rsidR="00D636A3" w:rsidRDefault="00D636A3" w:rsidP="00370988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370988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Яблоко</w:t>
            </w:r>
          </w:p>
        </w:tc>
        <w:tc>
          <w:tcPr>
            <w:tcW w:w="990" w:type="dxa"/>
          </w:tcPr>
          <w:p w:rsidR="00D636A3" w:rsidRPr="00CC255D" w:rsidRDefault="00D636A3" w:rsidP="00370988">
            <w:pPr>
              <w:spacing w:after="0" w:line="240" w:lineRule="auto"/>
            </w:pPr>
            <w:r>
              <w:t>100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0,4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 w:rsidRPr="00CC255D">
              <w:t>0</w:t>
            </w:r>
            <w:r>
              <w:t>,4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10,4</w:t>
            </w:r>
          </w:p>
        </w:tc>
        <w:tc>
          <w:tcPr>
            <w:tcW w:w="1449" w:type="dxa"/>
          </w:tcPr>
          <w:p w:rsidR="00D636A3" w:rsidRPr="00CC255D" w:rsidRDefault="00D636A3" w:rsidP="00370988">
            <w:pPr>
              <w:spacing w:after="0" w:line="240" w:lineRule="auto"/>
            </w:pPr>
            <w:r>
              <w:t>45,0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10,0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126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Винегрет 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60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0,76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6,12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4,39</w:t>
            </w: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76,12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0,98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90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Суп гречневый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2,23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6,4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9,9</w:t>
            </w: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113,0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Котлеты мясные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70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12,54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11,8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10,01</w:t>
            </w:r>
          </w:p>
        </w:tc>
        <w:tc>
          <w:tcPr>
            <w:tcW w:w="1449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196,46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391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Тушеная капуста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150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3,16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5,14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49,56</w:t>
            </w: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117,69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25,5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435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Компот из сухофруктов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0,5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24,66</w:t>
            </w:r>
          </w:p>
        </w:tc>
        <w:tc>
          <w:tcPr>
            <w:tcW w:w="1449" w:type="dxa"/>
          </w:tcPr>
          <w:p w:rsidR="00D636A3" w:rsidRPr="00CC255D" w:rsidRDefault="00D636A3" w:rsidP="00370988">
            <w:pPr>
              <w:spacing w:after="0" w:line="240" w:lineRule="auto"/>
            </w:pPr>
            <w:r>
              <w:t>100,6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0,13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522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ржаной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2,64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0,48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13,36</w:t>
            </w:r>
          </w:p>
        </w:tc>
        <w:tc>
          <w:tcPr>
            <w:tcW w:w="1449" w:type="dxa"/>
          </w:tcPr>
          <w:p w:rsidR="00D636A3" w:rsidRPr="00CC255D" w:rsidRDefault="00D636A3" w:rsidP="00370988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пшеничный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25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1,9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0,2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12,3</w:t>
            </w:r>
          </w:p>
        </w:tc>
        <w:tc>
          <w:tcPr>
            <w:tcW w:w="1449" w:type="dxa"/>
          </w:tcPr>
          <w:p w:rsidR="00D636A3" w:rsidRPr="00CC255D" w:rsidRDefault="00D636A3" w:rsidP="00370988">
            <w:pPr>
              <w:spacing w:after="0" w:line="240" w:lineRule="auto"/>
            </w:pPr>
            <w:r>
              <w:t>58,75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370988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Полдник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Чай с молоком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1,45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1,25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17,44</w:t>
            </w: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87,12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0,58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507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Булочка с творогом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95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11,58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9,31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28,51</w:t>
            </w: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242,9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5.18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47,61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60,62</w:t>
            </w:r>
          </w:p>
        </w:tc>
        <w:tc>
          <w:tcPr>
            <w:tcW w:w="861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246,1</w:t>
            </w:r>
          </w:p>
        </w:tc>
        <w:tc>
          <w:tcPr>
            <w:tcW w:w="1449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1581,88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39,52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</w:tbl>
    <w:p w:rsidR="00D636A3" w:rsidRDefault="00D636A3" w:rsidP="003B79FE"/>
    <w:p w:rsidR="00D636A3" w:rsidRDefault="00D636A3" w:rsidP="003B79FE">
      <w:r>
        <w:t>День: 8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420"/>
        <w:gridCol w:w="990"/>
        <w:gridCol w:w="770"/>
        <w:gridCol w:w="821"/>
        <w:gridCol w:w="919"/>
        <w:gridCol w:w="1450"/>
        <w:gridCol w:w="1100"/>
        <w:gridCol w:w="1004"/>
      </w:tblGrid>
      <w:tr w:rsidR="00D636A3" w:rsidRPr="00CC255D">
        <w:trPr>
          <w:trHeight w:val="495"/>
        </w:trPr>
        <w:tc>
          <w:tcPr>
            <w:tcW w:w="1208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420" w:type="dxa"/>
            <w:vMerge w:val="restart"/>
          </w:tcPr>
          <w:p w:rsidR="00D636A3" w:rsidRPr="00CC255D" w:rsidRDefault="00D636A3" w:rsidP="001A6A97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1A6A97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990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510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450" w:type="dxa"/>
            <w:vMerge w:val="restart"/>
          </w:tcPr>
          <w:p w:rsidR="00D636A3" w:rsidRDefault="00D636A3" w:rsidP="00CC255D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CC255D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</w:t>
            </w: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Витамин  (</w:t>
            </w:r>
            <w:r w:rsidRPr="00CC255D">
              <w:t>мг)</w:t>
            </w:r>
            <w:r>
              <w:t xml:space="preserve"> С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           </w:t>
            </w:r>
          </w:p>
        </w:tc>
        <w:tc>
          <w:tcPr>
            <w:tcW w:w="1004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643408">
            <w:pPr>
              <w:spacing w:after="0" w:line="240" w:lineRule="auto"/>
            </w:pPr>
            <w:r w:rsidRPr="00CC255D">
              <w:t>Рец.</w:t>
            </w:r>
          </w:p>
        </w:tc>
      </w:tr>
      <w:tr w:rsidR="00D636A3" w:rsidRPr="00CC255D">
        <w:trPr>
          <w:trHeight w:val="300"/>
        </w:trPr>
        <w:tc>
          <w:tcPr>
            <w:tcW w:w="1208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Б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Ж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У</w:t>
            </w:r>
          </w:p>
        </w:tc>
        <w:tc>
          <w:tcPr>
            <w:tcW w:w="145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 xml:space="preserve">Завтрак 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Каша манная молочная</w:t>
            </w:r>
            <w:r>
              <w:t xml:space="preserve"> жидкая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6,02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7,08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30,9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214,8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1,37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277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Кофе на молоке</w:t>
            </w:r>
          </w:p>
        </w:tc>
        <w:tc>
          <w:tcPr>
            <w:tcW w:w="99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2,79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0,04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19,8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90,56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514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Хлеб пшеничный 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3,04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0,32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19,68</w:t>
            </w:r>
          </w:p>
        </w:tc>
        <w:tc>
          <w:tcPr>
            <w:tcW w:w="1450" w:type="dxa"/>
          </w:tcPr>
          <w:p w:rsidR="00D636A3" w:rsidRDefault="00D636A3" w:rsidP="00D74DAD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Default="00D636A3" w:rsidP="00CC255D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990" w:type="dxa"/>
          </w:tcPr>
          <w:p w:rsidR="00D636A3" w:rsidRDefault="00D636A3" w:rsidP="00CC255D">
            <w:pPr>
              <w:spacing w:after="0" w:line="240" w:lineRule="auto"/>
            </w:pPr>
            <w:r>
              <w:t>10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0,05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8,25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0,08</w:t>
            </w:r>
          </w:p>
        </w:tc>
        <w:tc>
          <w:tcPr>
            <w:tcW w:w="1450" w:type="dxa"/>
          </w:tcPr>
          <w:p w:rsidR="00D636A3" w:rsidRDefault="00D636A3" w:rsidP="00D74DAD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242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Сок яблочный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15</w:t>
            </w:r>
            <w:r w:rsidRPr="00CC255D">
              <w:t>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0,75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0</w:t>
            </w:r>
            <w:r>
              <w:t>,15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15,15</w:t>
            </w:r>
          </w:p>
        </w:tc>
        <w:tc>
          <w:tcPr>
            <w:tcW w:w="14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69,0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3,0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532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Обед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Салат морковный</w:t>
            </w:r>
          </w:p>
        </w:tc>
        <w:tc>
          <w:tcPr>
            <w:tcW w:w="99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60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0,6</w:t>
            </w:r>
            <w:r w:rsidRPr="00CC255D">
              <w:t>8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6</w:t>
            </w:r>
            <w:r w:rsidRPr="00CC255D">
              <w:t>,06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5,44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79,6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1,85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Свекольник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1,74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3,52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9,67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92,62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6,99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145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Плов из курицы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18,59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13,93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42,73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356,0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3.28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Компот из сухофруктов</w:t>
            </w:r>
          </w:p>
        </w:tc>
        <w:tc>
          <w:tcPr>
            <w:tcW w:w="99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0,5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24,66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100,6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0,13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522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Хлеб ржаной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2,64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0,48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13,36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Хлеб пшеничный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35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2,66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0,28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17,22</w:t>
            </w:r>
          </w:p>
        </w:tc>
        <w:tc>
          <w:tcPr>
            <w:tcW w:w="14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82,25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Полдник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 xml:space="preserve">Ряженка 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5,6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4,38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8,18</w:t>
            </w:r>
          </w:p>
        </w:tc>
        <w:tc>
          <w:tcPr>
            <w:tcW w:w="14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94,52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1,4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530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Пирожок с повидлом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90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6,26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4,44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51,91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266,4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5.3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50,62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48,93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258,78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1684,75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16,34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</w:tbl>
    <w:p w:rsidR="00D636A3" w:rsidRDefault="00D636A3" w:rsidP="004B46CF"/>
    <w:p w:rsidR="00D636A3" w:rsidRDefault="00D636A3" w:rsidP="004B46CF"/>
    <w:p w:rsidR="00D636A3" w:rsidRDefault="00D636A3" w:rsidP="004B46CF"/>
    <w:p w:rsidR="00D636A3" w:rsidRDefault="00D636A3" w:rsidP="004B46CF"/>
    <w:p w:rsidR="00D636A3" w:rsidRDefault="00D636A3" w:rsidP="004B46CF">
      <w:r>
        <w:t>День: 9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420"/>
        <w:gridCol w:w="990"/>
        <w:gridCol w:w="770"/>
        <w:gridCol w:w="821"/>
        <w:gridCol w:w="919"/>
        <w:gridCol w:w="1450"/>
        <w:gridCol w:w="1100"/>
        <w:gridCol w:w="1004"/>
      </w:tblGrid>
      <w:tr w:rsidR="00D636A3" w:rsidRPr="00CC255D">
        <w:trPr>
          <w:trHeight w:val="300"/>
        </w:trPr>
        <w:tc>
          <w:tcPr>
            <w:tcW w:w="1208" w:type="dxa"/>
            <w:vMerge w:val="restart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420" w:type="dxa"/>
            <w:vMerge w:val="restart"/>
          </w:tcPr>
          <w:p w:rsidR="00D636A3" w:rsidRPr="00CC255D" w:rsidRDefault="00D636A3" w:rsidP="001A6A97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1A6A97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990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510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450" w:type="dxa"/>
            <w:vMerge w:val="restart"/>
          </w:tcPr>
          <w:p w:rsidR="00D636A3" w:rsidRDefault="00D636A3" w:rsidP="00CC255D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CC255D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</w:t>
            </w: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Витамин  (</w:t>
            </w:r>
            <w:r w:rsidRPr="00CC255D">
              <w:t>мг)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              С</w:t>
            </w:r>
          </w:p>
        </w:tc>
        <w:tc>
          <w:tcPr>
            <w:tcW w:w="1004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643408">
            <w:pPr>
              <w:spacing w:after="0" w:line="240" w:lineRule="auto"/>
            </w:pPr>
            <w:r w:rsidRPr="00CC255D">
              <w:t>Рец.</w:t>
            </w:r>
          </w:p>
        </w:tc>
      </w:tr>
      <w:tr w:rsidR="00D636A3" w:rsidRPr="00CC255D">
        <w:trPr>
          <w:trHeight w:val="765"/>
        </w:trPr>
        <w:tc>
          <w:tcPr>
            <w:tcW w:w="1208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Б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Ж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У</w:t>
            </w:r>
          </w:p>
        </w:tc>
        <w:tc>
          <w:tcPr>
            <w:tcW w:w="145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440029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Суп молочный с крупой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4,81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5,16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16,52</w:t>
            </w:r>
          </w:p>
        </w:tc>
        <w:tc>
          <w:tcPr>
            <w:tcW w:w="14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134,16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0,91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179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Кофе на молоке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2,79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0,04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19,8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90,56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514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Хлеб пшеничный 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3,04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0,32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19,68</w:t>
            </w:r>
          </w:p>
        </w:tc>
        <w:tc>
          <w:tcPr>
            <w:tcW w:w="1450" w:type="dxa"/>
          </w:tcPr>
          <w:p w:rsidR="00D636A3" w:rsidRDefault="00D636A3" w:rsidP="00D74DAD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Default="00D636A3" w:rsidP="00CC255D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990" w:type="dxa"/>
          </w:tcPr>
          <w:p w:rsidR="00D636A3" w:rsidRDefault="00D636A3" w:rsidP="00CC255D">
            <w:pPr>
              <w:spacing w:after="0" w:line="240" w:lineRule="auto"/>
            </w:pPr>
            <w:r>
              <w:t>10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0,05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8,25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0,08</w:t>
            </w:r>
          </w:p>
        </w:tc>
        <w:tc>
          <w:tcPr>
            <w:tcW w:w="1450" w:type="dxa"/>
          </w:tcPr>
          <w:p w:rsidR="00D636A3" w:rsidRDefault="00D636A3" w:rsidP="00D74DAD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D74DAD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242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Яблоко</w:t>
            </w:r>
          </w:p>
        </w:tc>
        <w:tc>
          <w:tcPr>
            <w:tcW w:w="990" w:type="dxa"/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130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0,52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13,52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58,5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13,0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126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Обед 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Сельдь с луком реп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60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6,06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4,79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2,54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77,58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1,91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364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Суп гороховый</w:t>
            </w:r>
            <w:r>
              <w:t xml:space="preserve"> с гренками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  <w:r>
              <w:t>/15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6,84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4,17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26,43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185,2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2.21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Жаркое по-домашнему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20,22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20,74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15,6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330,05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7,12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379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Компот из сухофруктов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180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0,5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24,66</w:t>
            </w:r>
          </w:p>
        </w:tc>
        <w:tc>
          <w:tcPr>
            <w:tcW w:w="14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100,6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0,13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Хлеб ржаной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2,64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0,48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13,36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69,6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123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Хлеб пшеничный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</w:t>
            </w:r>
            <w:r w:rsidRPr="00CC255D">
              <w:t>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1,52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0,16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9,84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47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 xml:space="preserve">Полдник </w:t>
            </w:r>
          </w:p>
        </w:tc>
        <w:tc>
          <w:tcPr>
            <w:tcW w:w="242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Кисель из концентрата</w:t>
            </w:r>
          </w:p>
        </w:tc>
        <w:tc>
          <w:tcPr>
            <w:tcW w:w="990" w:type="dxa"/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1,36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0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 w:rsidRPr="00CC255D">
              <w:t>29,02</w:t>
            </w:r>
          </w:p>
        </w:tc>
        <w:tc>
          <w:tcPr>
            <w:tcW w:w="1450" w:type="dxa"/>
          </w:tcPr>
          <w:p w:rsidR="00D636A3" w:rsidRPr="00CC255D" w:rsidRDefault="00D636A3" w:rsidP="00440029">
            <w:pPr>
              <w:spacing w:after="0" w:line="240" w:lineRule="auto"/>
            </w:pPr>
            <w:r>
              <w:t>121,52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440029">
            <w:pPr>
              <w:spacing w:after="0" w:line="240" w:lineRule="auto"/>
            </w:pPr>
            <w:r>
              <w:t>517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Сырники из творога</w:t>
            </w:r>
          </w:p>
        </w:tc>
        <w:tc>
          <w:tcPr>
            <w:tcW w:w="99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90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15,71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8,84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19,76</w:t>
            </w:r>
          </w:p>
        </w:tc>
        <w:tc>
          <w:tcPr>
            <w:tcW w:w="1450" w:type="dxa"/>
          </w:tcPr>
          <w:p w:rsidR="00D636A3" w:rsidRPr="00CC255D" w:rsidRDefault="00D636A3" w:rsidP="00D74DAD">
            <w:pPr>
              <w:spacing w:after="0" w:line="240" w:lineRule="auto"/>
            </w:pPr>
            <w:r>
              <w:t>207,15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0,2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D74DAD">
            <w:pPr>
              <w:spacing w:after="0" w:line="240" w:lineRule="auto"/>
            </w:pPr>
            <w:r>
              <w:t>331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Молоко сгущенное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0,14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1,7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1,11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6,56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493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99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65,1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54,35</w:t>
            </w:r>
          </w:p>
        </w:tc>
        <w:tc>
          <w:tcPr>
            <w:tcW w:w="919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213,74</w:t>
            </w:r>
          </w:p>
        </w:tc>
        <w:tc>
          <w:tcPr>
            <w:tcW w:w="145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1597,28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24,27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</w:tbl>
    <w:p w:rsidR="00D636A3" w:rsidRDefault="00D636A3" w:rsidP="002D5C1A"/>
    <w:p w:rsidR="00D636A3" w:rsidRDefault="00D636A3" w:rsidP="002D5C1A">
      <w:r>
        <w:t>День: 10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2420"/>
        <w:gridCol w:w="880"/>
        <w:gridCol w:w="880"/>
        <w:gridCol w:w="880"/>
        <w:gridCol w:w="990"/>
        <w:gridCol w:w="1320"/>
        <w:gridCol w:w="1100"/>
        <w:gridCol w:w="1004"/>
      </w:tblGrid>
      <w:tr w:rsidR="00D636A3" w:rsidRPr="00CC255D">
        <w:trPr>
          <w:trHeight w:val="450"/>
        </w:trPr>
        <w:tc>
          <w:tcPr>
            <w:tcW w:w="1208" w:type="dxa"/>
            <w:vMerge w:val="restart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>Прием пищи</w:t>
            </w:r>
          </w:p>
        </w:tc>
        <w:tc>
          <w:tcPr>
            <w:tcW w:w="2420" w:type="dxa"/>
            <w:vMerge w:val="restart"/>
          </w:tcPr>
          <w:p w:rsidR="00D636A3" w:rsidRPr="00CC255D" w:rsidRDefault="00D636A3" w:rsidP="001A6A97">
            <w:pPr>
              <w:spacing w:after="0" w:line="240" w:lineRule="auto"/>
            </w:pPr>
            <w:r>
              <w:t>Н</w:t>
            </w:r>
            <w:r w:rsidRPr="00CC255D">
              <w:t xml:space="preserve">аименование </w:t>
            </w:r>
          </w:p>
          <w:p w:rsidR="00D636A3" w:rsidRPr="00CC255D" w:rsidRDefault="00D636A3" w:rsidP="001A6A97">
            <w:pPr>
              <w:spacing w:after="0" w:line="240" w:lineRule="auto"/>
            </w:pPr>
            <w:r w:rsidRPr="00CC255D">
              <w:t>блюда</w:t>
            </w:r>
            <w:r>
              <w:t xml:space="preserve">  </w:t>
            </w:r>
          </w:p>
        </w:tc>
        <w:tc>
          <w:tcPr>
            <w:tcW w:w="880" w:type="dxa"/>
            <w:vMerge w:val="restart"/>
          </w:tcPr>
          <w:p w:rsidR="00D636A3" w:rsidRPr="00CC255D" w:rsidRDefault="00D636A3" w:rsidP="00CC255D">
            <w:pPr>
              <w:spacing w:after="0" w:line="240" w:lineRule="auto"/>
            </w:pPr>
            <w:r>
              <w:t>Выход блюда</w:t>
            </w:r>
          </w:p>
        </w:tc>
        <w:tc>
          <w:tcPr>
            <w:tcW w:w="2750" w:type="dxa"/>
            <w:gridSpan w:val="3"/>
            <w:tcBorders>
              <w:bottom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Пищевые вещества (г)</w:t>
            </w:r>
          </w:p>
        </w:tc>
        <w:tc>
          <w:tcPr>
            <w:tcW w:w="1320" w:type="dxa"/>
            <w:vMerge w:val="restart"/>
          </w:tcPr>
          <w:p w:rsidR="00D636A3" w:rsidRDefault="00D636A3" w:rsidP="00CC255D">
            <w:pPr>
              <w:spacing w:after="0" w:line="240" w:lineRule="auto"/>
            </w:pPr>
            <w:r w:rsidRPr="00CC255D">
              <w:t>Энергети</w:t>
            </w:r>
          </w:p>
          <w:p w:rsidR="00D636A3" w:rsidRPr="00CC255D" w:rsidRDefault="00D636A3" w:rsidP="00CC255D">
            <w:pPr>
              <w:spacing w:after="0" w:line="240" w:lineRule="auto"/>
            </w:pPr>
            <w:r w:rsidRPr="00CC255D">
              <w:t xml:space="preserve">ческая </w:t>
            </w:r>
          </w:p>
          <w:p w:rsidR="00D636A3" w:rsidRDefault="00D636A3" w:rsidP="00CC255D">
            <w:pPr>
              <w:spacing w:after="0" w:line="240" w:lineRule="auto"/>
            </w:pPr>
            <w:r>
              <w:t>ц</w:t>
            </w:r>
            <w:r w:rsidRPr="00CC255D">
              <w:t>енность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</w:t>
            </w:r>
            <w:r w:rsidRPr="00CC255D">
              <w:t>( ккал)</w:t>
            </w:r>
          </w:p>
        </w:tc>
        <w:tc>
          <w:tcPr>
            <w:tcW w:w="1100" w:type="dxa"/>
            <w:vMerge w:val="restart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Витамин  (</w:t>
            </w:r>
            <w:r w:rsidRPr="00CC255D">
              <w:t>мг)</w:t>
            </w:r>
            <w:r>
              <w:t xml:space="preserve"> С</w:t>
            </w:r>
          </w:p>
          <w:p w:rsidR="00D636A3" w:rsidRPr="00CC255D" w:rsidRDefault="00D636A3" w:rsidP="00CC255D">
            <w:pPr>
              <w:spacing w:after="0" w:line="240" w:lineRule="auto"/>
            </w:pPr>
            <w:r>
              <w:t xml:space="preserve">             </w:t>
            </w:r>
          </w:p>
        </w:tc>
        <w:tc>
          <w:tcPr>
            <w:tcW w:w="1004" w:type="dxa"/>
            <w:vMerge w:val="restart"/>
            <w:tcBorders>
              <w:left w:val="single" w:sz="4" w:space="0" w:color="auto"/>
            </w:tcBorders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 xml:space="preserve">№ </w:t>
            </w:r>
          </w:p>
          <w:p w:rsidR="00D636A3" w:rsidRPr="00CC255D" w:rsidRDefault="00D636A3" w:rsidP="00643408">
            <w:pPr>
              <w:spacing w:after="0" w:line="240" w:lineRule="auto"/>
            </w:pPr>
            <w:r w:rsidRPr="00CC255D">
              <w:t>Рец.</w:t>
            </w:r>
          </w:p>
        </w:tc>
      </w:tr>
      <w:tr w:rsidR="00D636A3" w:rsidRPr="00CC255D">
        <w:trPr>
          <w:trHeight w:val="360"/>
        </w:trPr>
        <w:tc>
          <w:tcPr>
            <w:tcW w:w="1208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vMerge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Б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Ж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1A6A97">
            <w:pPr>
              <w:jc w:val="center"/>
            </w:pPr>
            <w:r>
              <w:t>У</w:t>
            </w:r>
          </w:p>
        </w:tc>
        <w:tc>
          <w:tcPr>
            <w:tcW w:w="1320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CC255D"/>
        </w:tc>
        <w:tc>
          <w:tcPr>
            <w:tcW w:w="1100" w:type="dxa"/>
            <w:vMerge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vMerge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Каша гречневая вязкая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9,16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12,65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32,89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285,32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1,43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263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5F74E2">
            <w:pPr>
              <w:spacing w:after="0" w:line="240" w:lineRule="auto"/>
            </w:pPr>
            <w:r w:rsidRPr="00CC255D">
              <w:t>Какао на молоке</w:t>
            </w:r>
          </w:p>
        </w:tc>
        <w:tc>
          <w:tcPr>
            <w:tcW w:w="880" w:type="dxa"/>
          </w:tcPr>
          <w:p w:rsidR="00D636A3" w:rsidRPr="00CC255D" w:rsidRDefault="00D636A3" w:rsidP="005F74E2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2,61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0,45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25,95</w:t>
            </w:r>
          </w:p>
        </w:tc>
        <w:tc>
          <w:tcPr>
            <w:tcW w:w="132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>118,29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0,65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508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Хлеб пшеничный 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3,04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0,32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19,68</w:t>
            </w:r>
          </w:p>
        </w:tc>
        <w:tc>
          <w:tcPr>
            <w:tcW w:w="1320" w:type="dxa"/>
          </w:tcPr>
          <w:p w:rsidR="00D636A3" w:rsidRDefault="00D636A3" w:rsidP="005F74E2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Default="00D636A3" w:rsidP="00CC255D">
            <w:pPr>
              <w:spacing w:after="0" w:line="240" w:lineRule="auto"/>
            </w:pPr>
            <w:r>
              <w:t>Масло сливочное</w:t>
            </w:r>
          </w:p>
        </w:tc>
        <w:tc>
          <w:tcPr>
            <w:tcW w:w="880" w:type="dxa"/>
          </w:tcPr>
          <w:p w:rsidR="00D636A3" w:rsidRDefault="00D636A3" w:rsidP="00CC255D">
            <w:pPr>
              <w:spacing w:after="0" w:line="240" w:lineRule="auto"/>
            </w:pPr>
            <w: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0,05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8,25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0,08</w:t>
            </w:r>
          </w:p>
        </w:tc>
        <w:tc>
          <w:tcPr>
            <w:tcW w:w="1320" w:type="dxa"/>
          </w:tcPr>
          <w:p w:rsidR="00D636A3" w:rsidRDefault="00D636A3" w:rsidP="005F74E2">
            <w:pPr>
              <w:spacing w:after="0" w:line="240" w:lineRule="auto"/>
            </w:pPr>
            <w:r>
              <w:t>74,8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5F74E2">
            <w:pPr>
              <w:spacing w:after="0" w:line="240" w:lineRule="auto"/>
            </w:pPr>
            <w:r>
              <w:t>119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rPr>
          <w:trHeight w:val="314"/>
        </w:trPr>
        <w:tc>
          <w:tcPr>
            <w:tcW w:w="1208" w:type="dxa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>Завтрак 2</w:t>
            </w:r>
          </w:p>
        </w:tc>
        <w:tc>
          <w:tcPr>
            <w:tcW w:w="242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 xml:space="preserve">Банан </w:t>
            </w:r>
          </w:p>
        </w:tc>
        <w:tc>
          <w:tcPr>
            <w:tcW w:w="880" w:type="dxa"/>
          </w:tcPr>
          <w:p w:rsidR="00D636A3" w:rsidRPr="00CC255D" w:rsidRDefault="00D636A3" w:rsidP="005F74E2">
            <w:pPr>
              <w:spacing w:after="0" w:line="240" w:lineRule="auto"/>
            </w:pPr>
            <w:r w:rsidRPr="00CC255D">
              <w:t>100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1,5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0,1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21,0</w:t>
            </w:r>
          </w:p>
        </w:tc>
        <w:tc>
          <w:tcPr>
            <w:tcW w:w="132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>89,0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10,0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126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Обед 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Суп с рыбными консервами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7,73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4,39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10,21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114,06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5,83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168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Кнели из кур с рисом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70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11,45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12,51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4,05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174,59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0,56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421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Default="00D636A3" w:rsidP="00CC255D">
            <w:pPr>
              <w:spacing w:after="0" w:line="240" w:lineRule="auto"/>
            </w:pPr>
            <w:r>
              <w:t>Соус молочный</w:t>
            </w:r>
          </w:p>
        </w:tc>
        <w:tc>
          <w:tcPr>
            <w:tcW w:w="880" w:type="dxa"/>
          </w:tcPr>
          <w:p w:rsidR="00D636A3" w:rsidRDefault="00D636A3" w:rsidP="00CC255D">
            <w:pPr>
              <w:spacing w:after="0" w:line="240" w:lineRule="auto"/>
            </w:pPr>
            <w:r>
              <w:t>50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1,88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4,5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5,01</w:t>
            </w:r>
          </w:p>
        </w:tc>
        <w:tc>
          <w:tcPr>
            <w:tcW w:w="1320" w:type="dxa"/>
          </w:tcPr>
          <w:p w:rsidR="00D636A3" w:rsidRDefault="00D636A3" w:rsidP="00CC255D">
            <w:pPr>
              <w:spacing w:after="0" w:line="240" w:lineRule="auto"/>
            </w:pPr>
            <w:r>
              <w:t>21,69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0,32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Default="00D636A3" w:rsidP="00CC255D">
            <w:pPr>
              <w:spacing w:after="0" w:line="240" w:lineRule="auto"/>
            </w:pPr>
            <w:r>
              <w:t>446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Свёкла</w:t>
            </w:r>
            <w:r>
              <w:t xml:space="preserve"> отварная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150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2,56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7,63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13,96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135,82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12,67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60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>Напиток из шиповника</w:t>
            </w:r>
          </w:p>
        </w:tc>
        <w:tc>
          <w:tcPr>
            <w:tcW w:w="88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>180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0,61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20,74</w:t>
            </w:r>
          </w:p>
        </w:tc>
        <w:tc>
          <w:tcPr>
            <w:tcW w:w="132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>85,41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54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533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12B26">
            <w:pPr>
              <w:spacing w:after="0" w:line="240" w:lineRule="auto"/>
            </w:pPr>
            <w:r w:rsidRPr="00CC255D">
              <w:t>Хлеб пшеничный</w:t>
            </w:r>
          </w:p>
        </w:tc>
        <w:tc>
          <w:tcPr>
            <w:tcW w:w="880" w:type="dxa"/>
          </w:tcPr>
          <w:p w:rsidR="00D636A3" w:rsidRPr="00CC255D" w:rsidRDefault="00D636A3" w:rsidP="00C12B26">
            <w:pPr>
              <w:spacing w:after="0" w:line="240" w:lineRule="auto"/>
            </w:pPr>
            <w:r>
              <w:t>35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2,66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0,28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17,22</w:t>
            </w:r>
          </w:p>
        </w:tc>
        <w:tc>
          <w:tcPr>
            <w:tcW w:w="1320" w:type="dxa"/>
          </w:tcPr>
          <w:p w:rsidR="00D636A3" w:rsidRPr="00CC255D" w:rsidRDefault="00D636A3" w:rsidP="00C12B26">
            <w:pPr>
              <w:spacing w:after="0" w:line="240" w:lineRule="auto"/>
            </w:pPr>
            <w:r>
              <w:t>82,25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Хлеб ржаной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40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3,04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0,32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19,68</w:t>
            </w:r>
          </w:p>
        </w:tc>
        <w:tc>
          <w:tcPr>
            <w:tcW w:w="132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>94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122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643408">
            <w:pPr>
              <w:spacing w:after="0" w:line="240" w:lineRule="auto"/>
            </w:pPr>
            <w:r w:rsidRPr="00CC255D">
              <w:t xml:space="preserve">Полдник </w:t>
            </w: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12B26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12B26">
            <w:pPr>
              <w:spacing w:after="0" w:line="240" w:lineRule="auto"/>
            </w:pPr>
            <w:r w:rsidRPr="00CC255D">
              <w:t>Чай с лимоном</w:t>
            </w:r>
          </w:p>
        </w:tc>
        <w:tc>
          <w:tcPr>
            <w:tcW w:w="880" w:type="dxa"/>
          </w:tcPr>
          <w:p w:rsidR="00D636A3" w:rsidRPr="00CC255D" w:rsidRDefault="00D636A3" w:rsidP="00C12B26">
            <w:pPr>
              <w:spacing w:after="0" w:line="240" w:lineRule="auto"/>
            </w:pPr>
            <w:r w:rsidRPr="00CC255D">
              <w:t>200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0,06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 w:rsidRPr="00CC255D">
              <w:t>0</w:t>
            </w:r>
            <w:r>
              <w:t>,01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15,25</w:t>
            </w:r>
          </w:p>
        </w:tc>
        <w:tc>
          <w:tcPr>
            <w:tcW w:w="1320" w:type="dxa"/>
          </w:tcPr>
          <w:p w:rsidR="00D636A3" w:rsidRPr="00CC255D" w:rsidRDefault="00D636A3" w:rsidP="00C12B26">
            <w:pPr>
              <w:spacing w:after="0" w:line="240" w:lineRule="auto"/>
            </w:pPr>
            <w:r>
              <w:t>62,5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2,8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12B26">
            <w:pPr>
              <w:spacing w:after="0" w:line="240" w:lineRule="auto"/>
            </w:pPr>
            <w:r>
              <w:t>506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 xml:space="preserve">Пряник 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5</w:t>
            </w:r>
            <w:r>
              <w:t>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2,95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2,35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37,5</w:t>
            </w:r>
          </w:p>
        </w:tc>
        <w:tc>
          <w:tcPr>
            <w:tcW w:w="1320" w:type="dxa"/>
          </w:tcPr>
          <w:p w:rsidR="00D636A3" w:rsidRPr="00CC255D" w:rsidRDefault="00D636A3" w:rsidP="005F74E2">
            <w:pPr>
              <w:spacing w:after="0" w:line="240" w:lineRule="auto"/>
            </w:pPr>
            <w:r>
              <w:t>183,0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0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5F74E2">
            <w:pPr>
              <w:spacing w:after="0" w:line="240" w:lineRule="auto"/>
            </w:pPr>
            <w:r>
              <w:t>603</w:t>
            </w: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 w:rsidRPr="00CC255D">
              <w:t>Итого за день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49,3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53,76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243,22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1614,73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88,26</w:t>
            </w: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Итого за весь период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487,78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509,71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2256,02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15400,33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c>
          <w:tcPr>
            <w:tcW w:w="1208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24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Среднее значение за период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48,77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50,97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225,6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1540,03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  <w:tr w:rsidR="00D636A3" w:rsidRPr="00CC255D">
        <w:trPr>
          <w:trHeight w:val="550"/>
        </w:trPr>
        <w:tc>
          <w:tcPr>
            <w:tcW w:w="3628" w:type="dxa"/>
            <w:gridSpan w:val="2"/>
          </w:tcPr>
          <w:p w:rsidR="00D636A3" w:rsidRPr="00CC255D" w:rsidRDefault="00D636A3" w:rsidP="00CC255D">
            <w:pPr>
              <w:spacing w:after="0" w:line="240" w:lineRule="auto"/>
            </w:pPr>
            <w:r>
              <w:t>Содерж белков ,жиров, углеводов в меню за период в % от калорийности</w:t>
            </w:r>
          </w:p>
        </w:tc>
        <w:tc>
          <w:tcPr>
            <w:tcW w:w="880" w:type="dxa"/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81%</w:t>
            </w: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84%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  <w:r>
              <w:t>86%</w:t>
            </w:r>
          </w:p>
        </w:tc>
        <w:tc>
          <w:tcPr>
            <w:tcW w:w="1320" w:type="dxa"/>
          </w:tcPr>
          <w:p w:rsidR="00D636A3" w:rsidRPr="00CC255D" w:rsidRDefault="00D636A3" w:rsidP="00CC255D">
            <w:pPr>
              <w:spacing w:after="0" w:line="240" w:lineRule="auto"/>
            </w:pPr>
            <w:r>
              <w:t>85%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  <w:tc>
          <w:tcPr>
            <w:tcW w:w="1004" w:type="dxa"/>
            <w:tcBorders>
              <w:left w:val="single" w:sz="4" w:space="0" w:color="auto"/>
            </w:tcBorders>
          </w:tcPr>
          <w:p w:rsidR="00D636A3" w:rsidRPr="00CC255D" w:rsidRDefault="00D636A3" w:rsidP="00CC255D">
            <w:pPr>
              <w:spacing w:after="0" w:line="240" w:lineRule="auto"/>
            </w:pPr>
          </w:p>
        </w:tc>
      </w:tr>
    </w:tbl>
    <w:p w:rsidR="00D636A3" w:rsidRDefault="00D636A3" w:rsidP="00A06B9B">
      <w:pPr>
        <w:jc w:val="center"/>
        <w:rPr>
          <w:sz w:val="32"/>
          <w:szCs w:val="32"/>
        </w:rPr>
      </w:pPr>
    </w:p>
    <w:p w:rsidR="00D636A3" w:rsidRPr="00A06B9B" w:rsidRDefault="00D636A3" w:rsidP="00A06B9B">
      <w:pPr>
        <w:jc w:val="center"/>
        <w:rPr>
          <w:sz w:val="32"/>
          <w:szCs w:val="32"/>
        </w:rPr>
      </w:pPr>
      <w:r w:rsidRPr="00A06B9B">
        <w:rPr>
          <w:sz w:val="32"/>
          <w:szCs w:val="32"/>
        </w:rPr>
        <w:t>Химический состав рационов по дням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48"/>
        <w:gridCol w:w="1650"/>
        <w:gridCol w:w="1650"/>
        <w:gridCol w:w="1540"/>
        <w:gridCol w:w="2420"/>
      </w:tblGrid>
      <w:tr w:rsidR="00D636A3" w:rsidRPr="00CC255D">
        <w:trPr>
          <w:trHeight w:val="970"/>
        </w:trPr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Дни недели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Белки, г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Жиры, г</w:t>
            </w: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Углеводы, г</w:t>
            </w: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Энергетическая ценность, ккал</w:t>
            </w: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65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rPr>
          <w:trHeight w:val="314"/>
        </w:trPr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65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 xml:space="preserve">Всего 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  <w:tr w:rsidR="00D636A3" w:rsidRPr="00CC255D">
        <w:tc>
          <w:tcPr>
            <w:tcW w:w="1648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  <w:r>
              <w:t>Среднее за день</w:t>
            </w: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65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154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  <w:tc>
          <w:tcPr>
            <w:tcW w:w="2420" w:type="dxa"/>
          </w:tcPr>
          <w:p w:rsidR="00D636A3" w:rsidRPr="00CC255D" w:rsidRDefault="00D636A3" w:rsidP="00A06B9B">
            <w:pPr>
              <w:spacing w:after="0" w:line="240" w:lineRule="auto"/>
              <w:jc w:val="center"/>
            </w:pPr>
          </w:p>
        </w:tc>
      </w:tr>
    </w:tbl>
    <w:p w:rsidR="00D636A3" w:rsidRDefault="00D636A3" w:rsidP="00A06B9B">
      <w:pPr>
        <w:jc w:val="center"/>
      </w:pPr>
    </w:p>
    <w:p w:rsidR="00D636A3" w:rsidRPr="00617207" w:rsidRDefault="00D636A3" w:rsidP="00A06B9B">
      <w:pPr>
        <w:jc w:val="center"/>
      </w:pPr>
    </w:p>
    <w:sectPr w:rsidR="00D636A3" w:rsidRPr="00617207" w:rsidSect="002F4896">
      <w:pgSz w:w="11906" w:h="16838"/>
      <w:pgMar w:top="567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6A3" w:rsidRDefault="00D636A3" w:rsidP="00E62AFA">
      <w:pPr>
        <w:spacing w:after="0" w:line="240" w:lineRule="auto"/>
      </w:pPr>
      <w:r>
        <w:separator/>
      </w:r>
    </w:p>
  </w:endnote>
  <w:endnote w:type="continuationSeparator" w:id="0">
    <w:p w:rsidR="00D636A3" w:rsidRDefault="00D636A3" w:rsidP="00E62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6A3" w:rsidRDefault="00D636A3" w:rsidP="00E62AFA">
      <w:pPr>
        <w:spacing w:after="0" w:line="240" w:lineRule="auto"/>
      </w:pPr>
      <w:r>
        <w:separator/>
      </w:r>
    </w:p>
  </w:footnote>
  <w:footnote w:type="continuationSeparator" w:id="0">
    <w:p w:rsidR="00D636A3" w:rsidRDefault="00D636A3" w:rsidP="00E62A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407A"/>
    <w:rsid w:val="000070BC"/>
    <w:rsid w:val="000079CF"/>
    <w:rsid w:val="0001422A"/>
    <w:rsid w:val="000214E2"/>
    <w:rsid w:val="00022581"/>
    <w:rsid w:val="000226DC"/>
    <w:rsid w:val="0004165B"/>
    <w:rsid w:val="000573DE"/>
    <w:rsid w:val="00060BB7"/>
    <w:rsid w:val="00064DF2"/>
    <w:rsid w:val="00072A9A"/>
    <w:rsid w:val="000754BF"/>
    <w:rsid w:val="00085769"/>
    <w:rsid w:val="00087FC2"/>
    <w:rsid w:val="000907FD"/>
    <w:rsid w:val="000A1204"/>
    <w:rsid w:val="000A590C"/>
    <w:rsid w:val="000C0858"/>
    <w:rsid w:val="000C6810"/>
    <w:rsid w:val="000D2754"/>
    <w:rsid w:val="000D43ED"/>
    <w:rsid w:val="000E268E"/>
    <w:rsid w:val="000F6751"/>
    <w:rsid w:val="00131910"/>
    <w:rsid w:val="00141285"/>
    <w:rsid w:val="00142DD7"/>
    <w:rsid w:val="001529DD"/>
    <w:rsid w:val="00152F52"/>
    <w:rsid w:val="00177393"/>
    <w:rsid w:val="00181E51"/>
    <w:rsid w:val="00182431"/>
    <w:rsid w:val="001869CB"/>
    <w:rsid w:val="0019092E"/>
    <w:rsid w:val="00190B3A"/>
    <w:rsid w:val="001978A5"/>
    <w:rsid w:val="00197AC2"/>
    <w:rsid w:val="001A1C25"/>
    <w:rsid w:val="001A6A97"/>
    <w:rsid w:val="001B04F7"/>
    <w:rsid w:val="001B29CA"/>
    <w:rsid w:val="001B6915"/>
    <w:rsid w:val="001B76D3"/>
    <w:rsid w:val="001C5F6C"/>
    <w:rsid w:val="001D490C"/>
    <w:rsid w:val="001E1417"/>
    <w:rsid w:val="001F22FA"/>
    <w:rsid w:val="002033B9"/>
    <w:rsid w:val="0026542E"/>
    <w:rsid w:val="00276F76"/>
    <w:rsid w:val="00284454"/>
    <w:rsid w:val="00285937"/>
    <w:rsid w:val="002A1275"/>
    <w:rsid w:val="002B4F23"/>
    <w:rsid w:val="002D5C1A"/>
    <w:rsid w:val="002F4896"/>
    <w:rsid w:val="003010DB"/>
    <w:rsid w:val="0030624E"/>
    <w:rsid w:val="00306640"/>
    <w:rsid w:val="003202BB"/>
    <w:rsid w:val="00323985"/>
    <w:rsid w:val="003703AE"/>
    <w:rsid w:val="00370988"/>
    <w:rsid w:val="003742F3"/>
    <w:rsid w:val="003755E9"/>
    <w:rsid w:val="00383573"/>
    <w:rsid w:val="003A42DB"/>
    <w:rsid w:val="003A599A"/>
    <w:rsid w:val="003B02D6"/>
    <w:rsid w:val="003B2257"/>
    <w:rsid w:val="003B79FE"/>
    <w:rsid w:val="003C5373"/>
    <w:rsid w:val="003E0CB6"/>
    <w:rsid w:val="003F1197"/>
    <w:rsid w:val="00413A47"/>
    <w:rsid w:val="00422307"/>
    <w:rsid w:val="0043407A"/>
    <w:rsid w:val="00434921"/>
    <w:rsid w:val="00440029"/>
    <w:rsid w:val="00450C2B"/>
    <w:rsid w:val="00451055"/>
    <w:rsid w:val="0047083B"/>
    <w:rsid w:val="00492C95"/>
    <w:rsid w:val="004B2F8E"/>
    <w:rsid w:val="004B404D"/>
    <w:rsid w:val="004B46CF"/>
    <w:rsid w:val="004C1BDB"/>
    <w:rsid w:val="004C4A36"/>
    <w:rsid w:val="004C57D9"/>
    <w:rsid w:val="004E76FA"/>
    <w:rsid w:val="0050232E"/>
    <w:rsid w:val="00507D17"/>
    <w:rsid w:val="005804FC"/>
    <w:rsid w:val="00581EBD"/>
    <w:rsid w:val="005863D4"/>
    <w:rsid w:val="005B02C9"/>
    <w:rsid w:val="005C4C5E"/>
    <w:rsid w:val="005D7913"/>
    <w:rsid w:val="005F74E2"/>
    <w:rsid w:val="00611135"/>
    <w:rsid w:val="0061524C"/>
    <w:rsid w:val="00616822"/>
    <w:rsid w:val="00617203"/>
    <w:rsid w:val="00617207"/>
    <w:rsid w:val="006231F8"/>
    <w:rsid w:val="006419A5"/>
    <w:rsid w:val="00643408"/>
    <w:rsid w:val="0064755C"/>
    <w:rsid w:val="00661598"/>
    <w:rsid w:val="00666776"/>
    <w:rsid w:val="0067322E"/>
    <w:rsid w:val="00675B08"/>
    <w:rsid w:val="00694783"/>
    <w:rsid w:val="006A0D7C"/>
    <w:rsid w:val="006A6EEB"/>
    <w:rsid w:val="006B568E"/>
    <w:rsid w:val="006D12FB"/>
    <w:rsid w:val="006D2A49"/>
    <w:rsid w:val="006E46CB"/>
    <w:rsid w:val="006E4891"/>
    <w:rsid w:val="006E581E"/>
    <w:rsid w:val="00711CB5"/>
    <w:rsid w:val="00713F4E"/>
    <w:rsid w:val="00754BBF"/>
    <w:rsid w:val="00755865"/>
    <w:rsid w:val="00755879"/>
    <w:rsid w:val="00765675"/>
    <w:rsid w:val="007727D0"/>
    <w:rsid w:val="007945DA"/>
    <w:rsid w:val="007A193E"/>
    <w:rsid w:val="007A5C40"/>
    <w:rsid w:val="007B1132"/>
    <w:rsid w:val="007C3FC8"/>
    <w:rsid w:val="007C6AC3"/>
    <w:rsid w:val="007C71E9"/>
    <w:rsid w:val="007C7D87"/>
    <w:rsid w:val="007D4383"/>
    <w:rsid w:val="007E1BBC"/>
    <w:rsid w:val="007E546C"/>
    <w:rsid w:val="008277AF"/>
    <w:rsid w:val="00850C9C"/>
    <w:rsid w:val="00872547"/>
    <w:rsid w:val="00876791"/>
    <w:rsid w:val="00881CCD"/>
    <w:rsid w:val="00886DE0"/>
    <w:rsid w:val="008D0047"/>
    <w:rsid w:val="008F221E"/>
    <w:rsid w:val="008F364F"/>
    <w:rsid w:val="00915AA4"/>
    <w:rsid w:val="00921C06"/>
    <w:rsid w:val="00941E05"/>
    <w:rsid w:val="00951F98"/>
    <w:rsid w:val="009535DA"/>
    <w:rsid w:val="00957C52"/>
    <w:rsid w:val="0096313D"/>
    <w:rsid w:val="009642D5"/>
    <w:rsid w:val="00982723"/>
    <w:rsid w:val="00984279"/>
    <w:rsid w:val="00984C6E"/>
    <w:rsid w:val="009863E1"/>
    <w:rsid w:val="00986E53"/>
    <w:rsid w:val="00992FEA"/>
    <w:rsid w:val="009C083A"/>
    <w:rsid w:val="009C5FB8"/>
    <w:rsid w:val="009E59F4"/>
    <w:rsid w:val="00A06B9B"/>
    <w:rsid w:val="00A21295"/>
    <w:rsid w:val="00A25321"/>
    <w:rsid w:val="00A32A1C"/>
    <w:rsid w:val="00A459F8"/>
    <w:rsid w:val="00A5271A"/>
    <w:rsid w:val="00A72902"/>
    <w:rsid w:val="00A87EDE"/>
    <w:rsid w:val="00A9225B"/>
    <w:rsid w:val="00AA13D7"/>
    <w:rsid w:val="00AA22AD"/>
    <w:rsid w:val="00AA7F8D"/>
    <w:rsid w:val="00AB0A39"/>
    <w:rsid w:val="00AB4AFF"/>
    <w:rsid w:val="00AD5991"/>
    <w:rsid w:val="00AE21FD"/>
    <w:rsid w:val="00AF045D"/>
    <w:rsid w:val="00AF47EB"/>
    <w:rsid w:val="00AF52BA"/>
    <w:rsid w:val="00B261AD"/>
    <w:rsid w:val="00B36A2F"/>
    <w:rsid w:val="00B44196"/>
    <w:rsid w:val="00B75EDD"/>
    <w:rsid w:val="00B76727"/>
    <w:rsid w:val="00B933D4"/>
    <w:rsid w:val="00BA268C"/>
    <w:rsid w:val="00BB213E"/>
    <w:rsid w:val="00BB6968"/>
    <w:rsid w:val="00BC7A12"/>
    <w:rsid w:val="00BC7FD2"/>
    <w:rsid w:val="00BD46BA"/>
    <w:rsid w:val="00BE0F5D"/>
    <w:rsid w:val="00BE5E82"/>
    <w:rsid w:val="00BF1F31"/>
    <w:rsid w:val="00BF31C7"/>
    <w:rsid w:val="00C028F0"/>
    <w:rsid w:val="00C12B26"/>
    <w:rsid w:val="00C438B2"/>
    <w:rsid w:val="00C616D3"/>
    <w:rsid w:val="00C63DB0"/>
    <w:rsid w:val="00C72D4E"/>
    <w:rsid w:val="00C86214"/>
    <w:rsid w:val="00C93419"/>
    <w:rsid w:val="00CA2590"/>
    <w:rsid w:val="00CB72F6"/>
    <w:rsid w:val="00CC255D"/>
    <w:rsid w:val="00CF2580"/>
    <w:rsid w:val="00CF33D6"/>
    <w:rsid w:val="00CF3A41"/>
    <w:rsid w:val="00D05695"/>
    <w:rsid w:val="00D361F9"/>
    <w:rsid w:val="00D36901"/>
    <w:rsid w:val="00D47BDA"/>
    <w:rsid w:val="00D636A3"/>
    <w:rsid w:val="00D74DAD"/>
    <w:rsid w:val="00D87269"/>
    <w:rsid w:val="00D9427B"/>
    <w:rsid w:val="00DA3C70"/>
    <w:rsid w:val="00DC183F"/>
    <w:rsid w:val="00E2374B"/>
    <w:rsid w:val="00E2461D"/>
    <w:rsid w:val="00E502E1"/>
    <w:rsid w:val="00E523DB"/>
    <w:rsid w:val="00E523E6"/>
    <w:rsid w:val="00E60688"/>
    <w:rsid w:val="00E62AFA"/>
    <w:rsid w:val="00E708B2"/>
    <w:rsid w:val="00E842D0"/>
    <w:rsid w:val="00EA08C9"/>
    <w:rsid w:val="00EA4A83"/>
    <w:rsid w:val="00EA755D"/>
    <w:rsid w:val="00EB467F"/>
    <w:rsid w:val="00EB55BA"/>
    <w:rsid w:val="00EB6AF3"/>
    <w:rsid w:val="00ED3B3D"/>
    <w:rsid w:val="00ED6F78"/>
    <w:rsid w:val="00EF6C78"/>
    <w:rsid w:val="00F014DB"/>
    <w:rsid w:val="00F16096"/>
    <w:rsid w:val="00F344F9"/>
    <w:rsid w:val="00F3503F"/>
    <w:rsid w:val="00F52A24"/>
    <w:rsid w:val="00F6761C"/>
    <w:rsid w:val="00F7088C"/>
    <w:rsid w:val="00F70CBD"/>
    <w:rsid w:val="00F72956"/>
    <w:rsid w:val="00F90944"/>
    <w:rsid w:val="00FB5983"/>
    <w:rsid w:val="00FC00D2"/>
    <w:rsid w:val="00FE1B91"/>
    <w:rsid w:val="00FE2868"/>
    <w:rsid w:val="00FF7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3E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3407A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E62AF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2AFA"/>
    <w:rPr>
      <w:lang w:eastAsia="en-US"/>
    </w:rPr>
  </w:style>
  <w:style w:type="paragraph" w:styleId="Footer">
    <w:name w:val="footer"/>
    <w:basedOn w:val="Normal"/>
    <w:link w:val="FooterChar"/>
    <w:uiPriority w:val="99"/>
    <w:semiHidden/>
    <w:rsid w:val="00E62AF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2AFA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55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1485</TotalTime>
  <Pages>6</Pages>
  <Words>1552</Words>
  <Characters>8850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39</cp:revision>
  <cp:lastPrinted>2016-02-11T10:23:00Z</cp:lastPrinted>
  <dcterms:created xsi:type="dcterms:W3CDTF">2013-04-24T09:52:00Z</dcterms:created>
  <dcterms:modified xsi:type="dcterms:W3CDTF">2016-02-11T10:23:00Z</dcterms:modified>
</cp:coreProperties>
</file>